
<file path=[Content_Types].xml><?xml version="1.0" encoding="utf-8"?>
<Types xmlns="http://schemas.openxmlformats.org/package/2006/content-types">
  <Default Extension="jfif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8B845" w14:textId="3E25DC9D" w:rsidR="0019128D" w:rsidRDefault="003A0172" w:rsidP="00CA6067">
      <w:pPr>
        <w:pStyle w:val="Title"/>
        <w:sectPr w:rsidR="0019128D" w:rsidSect="007C1635">
          <w:headerReference w:type="default" r:id="rId8"/>
          <w:footerReference w:type="default" r:id="rId9"/>
          <w:pgSz w:w="11907" w:h="16839" w:code="9"/>
          <w:pgMar w:top="879" w:right="244" w:bottom="249" w:left="244" w:header="0" w:footer="0" w:gutter="0"/>
          <w:cols w:space="720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F96AF99" wp14:editId="46D1F5FD">
                <wp:simplePos x="0" y="0"/>
                <wp:positionH relativeFrom="column">
                  <wp:posOffset>1330960</wp:posOffset>
                </wp:positionH>
                <wp:positionV relativeFrom="paragraph">
                  <wp:posOffset>6877050</wp:posOffset>
                </wp:positionV>
                <wp:extent cx="1228725" cy="723900"/>
                <wp:effectExtent l="0" t="0" r="9525" b="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725" cy="723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142D0E" w14:textId="5A2B0CF8" w:rsidR="00F90E84" w:rsidRPr="009D67BC" w:rsidRDefault="00D8235A" w:rsidP="00F90E84">
                            <w:pPr>
                              <w:jc w:val="center"/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  <w:t>Friday 3</w:t>
                            </w:r>
                            <w:r w:rsidRPr="00D8235A">
                              <w:rPr>
                                <w:rFonts w:ascii="Gotham" w:hAnsi="Gotham"/>
                                <w:b/>
                                <w:color w:val="000000" w:themeColor="text1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  <w:t xml:space="preserve"> July – Family Picnic &amp; Sports Day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type id="_x0000_t202" coordsize="21600,21600" o:spt="202" path="m,l,21600r21600,l21600,xe" w14:anchorId="2F96AF99">
                <v:stroke joinstyle="miter"/>
                <v:path gradientshapeok="t" o:connecttype="rect"/>
              </v:shapetype>
              <v:shape id="Text Box 19" style="position:absolute;margin-left:104.8pt;margin-top:541.5pt;width:96.75pt;height:57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">
                <v:textbox inset="0,0,0,0">
                  <w:txbxContent>
                    <w:p w:rsidRPr="009D67BC" w:rsidR="00F90E84" w:rsidP="00F90E84" w:rsidRDefault="00D8235A" w14:paraId="11142D0E" w14:textId="5A2B0CF8">
                      <w:pPr>
                        <w:jc w:val="center"/>
                        <w:rPr>
                          <w:rFonts w:ascii="Gotham" w:hAnsi="Gotham"/>
                          <w:b/>
                          <w:color w:val="000000" w:themeColor="text1"/>
                        </w:rPr>
                      </w:pPr>
                      <w:r>
                        <w:rPr>
                          <w:rFonts w:ascii="Gotham" w:hAnsi="Gotham"/>
                          <w:b/>
                          <w:color w:val="000000" w:themeColor="text1"/>
                        </w:rPr>
                        <w:t>Friday 3</w:t>
                      </w:r>
                      <w:r w:rsidRPr="00D8235A">
                        <w:rPr>
                          <w:rFonts w:ascii="Gotham" w:hAnsi="Gotham"/>
                          <w:b/>
                          <w:color w:val="000000" w:themeColor="text1"/>
                          <w:vertAlign w:val="superscript"/>
                        </w:rPr>
                        <w:t>rd</w:t>
                      </w:r>
                      <w:r>
                        <w:rPr>
                          <w:rFonts w:ascii="Gotham" w:hAnsi="Gotham"/>
                          <w:b/>
                          <w:color w:val="000000" w:themeColor="text1"/>
                        </w:rPr>
                        <w:t xml:space="preserve"> July – Family Picnic &amp; Sports Day</w:t>
                      </w:r>
                    </w:p>
                  </w:txbxContent>
                </v:textbox>
              </v:shape>
            </w:pict>
          </mc:Fallback>
        </mc:AlternateContent>
      </w:r>
      <w:r w:rsidR="004704E5">
        <w:rPr>
          <w:noProof/>
        </w:rPr>
        <mc:AlternateContent>
          <mc:Choice Requires="wps">
            <w:drawing>
              <wp:anchor distT="0" distB="0" distL="114300" distR="114300" simplePos="0" relativeHeight="251650047" behindDoc="0" locked="0" layoutInCell="1" allowOverlap="1" wp14:anchorId="04FBD093" wp14:editId="402A949B">
                <wp:simplePos x="0" y="0"/>
                <wp:positionH relativeFrom="column">
                  <wp:posOffset>3855085</wp:posOffset>
                </wp:positionH>
                <wp:positionV relativeFrom="paragraph">
                  <wp:posOffset>76200</wp:posOffset>
                </wp:positionV>
                <wp:extent cx="3074063" cy="1533525"/>
                <wp:effectExtent l="0" t="0" r="12065" b="28575"/>
                <wp:wrapNone/>
                <wp:docPr id="64875839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4063" cy="15335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rect id="Rectangle 40" style="position:absolute;margin-left:303.55pt;margin-top:6pt;width:242.05pt;height:120.75pt;z-index:2516500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17365d [2415]" strokecolor="#0a121c [484]" strokeweight="2pt" w14:anchorId="5CA53C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"/>
            </w:pict>
          </mc:Fallback>
        </mc:AlternateContent>
      </w:r>
      <w:r w:rsidR="00D8235A">
        <w:rPr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3628980A" wp14:editId="66A4D244">
                <wp:simplePos x="0" y="0"/>
                <wp:positionH relativeFrom="column">
                  <wp:posOffset>226060</wp:posOffset>
                </wp:positionH>
                <wp:positionV relativeFrom="paragraph">
                  <wp:posOffset>-333375</wp:posOffset>
                </wp:positionV>
                <wp:extent cx="6957695" cy="7953375"/>
                <wp:effectExtent l="0" t="0" r="14605" b="9525"/>
                <wp:wrapNone/>
                <wp:docPr id="449" name="Group 4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7695" cy="7953375"/>
                          <a:chOff x="-245494" y="-79622"/>
                          <a:chExt cx="6960012" cy="7703299"/>
                        </a:xfrm>
                      </wpg:grpSpPr>
                      <wps:wsp>
                        <wps:cNvPr id="5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245494" y="-79622"/>
                            <a:ext cx="3312160" cy="337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2CF3A5" w14:textId="29B5D7D8" w:rsidR="0019128D" w:rsidRPr="001E1C3A" w:rsidRDefault="001B1471" w:rsidP="0019128D">
                              <w:pPr>
                                <w:rPr>
                                  <w:rFonts w:ascii="Gotham" w:hAnsi="Gotham"/>
                                  <w:b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Gotham" w:hAnsi="Gotham"/>
                                  <w:b/>
                                  <w:sz w:val="40"/>
                                  <w:szCs w:val="40"/>
                                </w:rPr>
                                <w:t>New Branding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5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245494" y="218807"/>
                            <a:ext cx="4992596" cy="18418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CC85B43" w14:textId="7E5F8CD6" w:rsidR="007C1635" w:rsidRDefault="007C1635" w:rsidP="007C1635">
                              <w:pPr>
                                <w:pStyle w:val="NormalWeb"/>
                                <w:spacing w:line="300" w:lineRule="atLeast"/>
                                <w:rPr>
                                  <w:rFonts w:ascii="Segoe UI" w:hAnsi="Segoe UI" w:cs="Segoe UI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sz w:val="21"/>
                                  <w:szCs w:val="21"/>
                                </w:rPr>
                                <w:t xml:space="preserve">As we approach the final weeks of the 2025–26 academic                                           year, we are also preparing for an exciting new chapter as                                         Howard Junior School transitions to </w:t>
                              </w:r>
                              <w:r>
                                <w:rPr>
                                  <w:rStyle w:val="Strong"/>
                                  <w:rFonts w:ascii="Segoe UI" w:hAnsi="Segoe UI" w:cs="Segoe UI"/>
                                  <w:sz w:val="21"/>
                                  <w:szCs w:val="21"/>
                                </w:rPr>
                                <w:t>Parkway Academy</w:t>
                              </w:r>
                              <w:r>
                                <w:rPr>
                                  <w:rFonts w:ascii="Segoe UI" w:hAnsi="Segoe UI" w:cs="Segoe UI"/>
                                  <w:sz w:val="21"/>
                                  <w:szCs w:val="21"/>
                                </w:rPr>
                                <w:t xml:space="preserve">.                                              Over the coming weeks, a great deal of work will take place                                         to support this change, including updating uniforms, lanyards                       </w:t>
                              </w:r>
                              <w:proofErr w:type="gramStart"/>
                              <w:r>
                                <w:rPr>
                                  <w:rFonts w:ascii="Segoe UI" w:hAnsi="Segoe UI" w:cs="Segoe UI"/>
                                  <w:sz w:val="21"/>
                                  <w:szCs w:val="21"/>
                                </w:rPr>
                                <w:t xml:space="preserve">  ,</w:t>
                              </w:r>
                              <w:proofErr w:type="gramEnd"/>
                              <w:r>
                                <w:rPr>
                                  <w:rFonts w:ascii="Segoe UI" w:hAnsi="Segoe UI" w:cs="Segoe UI"/>
                                  <w:sz w:val="21"/>
                                  <w:szCs w:val="21"/>
                                </w:rPr>
                                <w:t xml:space="preserve"> signage and school minibuses with our new colours and                                  branding.                                                                                                                   From </w:t>
                              </w:r>
                              <w:r>
                                <w:rPr>
                                  <w:rStyle w:val="Strong"/>
                                  <w:rFonts w:ascii="Segoe UI" w:hAnsi="Segoe UI" w:cs="Segoe UI"/>
                                  <w:sz w:val="21"/>
                                  <w:szCs w:val="21"/>
                                </w:rPr>
                                <w:t>September 2026</w:t>
                              </w:r>
                              <w:r>
                                <w:rPr>
                                  <w:rFonts w:ascii="Segoe UI" w:hAnsi="Segoe UI" w:cs="Segoe UI"/>
                                  <w:sz w:val="21"/>
                                  <w:szCs w:val="21"/>
                                </w:rPr>
                                <w:t xml:space="preserve">, we will officially become                                                  </w:t>
                              </w:r>
                              <w:r>
                                <w:rPr>
                                  <w:rStyle w:val="Strong"/>
                                  <w:rFonts w:ascii="Segoe UI" w:hAnsi="Segoe UI" w:cs="Segoe UI"/>
                                  <w:sz w:val="21"/>
                                  <w:szCs w:val="21"/>
                                </w:rPr>
                                <w:t>Parkway Academy</w:t>
                              </w:r>
                              <w:r>
                                <w:rPr>
                                  <w:rFonts w:ascii="Segoe UI" w:hAnsi="Segoe UI" w:cs="Segoe UI"/>
                                  <w:sz w:val="21"/>
                                  <w:szCs w:val="21"/>
                                </w:rPr>
                                <w:t xml:space="preserve">, and pupils will wear a new </w:t>
                              </w:r>
                              <w:proofErr w:type="gramStart"/>
                              <w:r>
                                <w:rPr>
                                  <w:rFonts w:ascii="Segoe UI" w:hAnsi="Segoe UI" w:cs="Segoe UI"/>
                                  <w:sz w:val="21"/>
                                  <w:szCs w:val="21"/>
                                </w:rPr>
                                <w:t>navy blue</w:t>
                              </w:r>
                              <w:proofErr w:type="gramEnd"/>
                              <w:r>
                                <w:rPr>
                                  <w:rFonts w:ascii="Segoe UI" w:hAnsi="Segoe UI" w:cs="Segoe UI"/>
                                  <w:sz w:val="21"/>
                                  <w:szCs w:val="21"/>
                                </w:rPr>
                                <w:t xml:space="preserve">                                         uniform.</w:t>
                              </w:r>
                            </w:p>
                            <w:p w14:paraId="2D6205D6" w14:textId="77777777" w:rsidR="007C1635" w:rsidRDefault="007C1635" w:rsidP="007C1635">
                              <w:pPr>
                                <w:pStyle w:val="NormalWeb"/>
                                <w:spacing w:line="300" w:lineRule="atLeast"/>
                                <w:rPr>
                                  <w:rFonts w:ascii="Segoe UI" w:hAnsi="Segoe UI" w:cs="Segoe UI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sz w:val="21"/>
                                  <w:szCs w:val="21"/>
                                </w:rPr>
                                <w:t>We hope that, by the end of term, all pupils will have received their trust-funded uniform ready for September. We will continue to keep families updated as further information becomes available.</w:t>
                              </w:r>
                            </w:p>
                            <w:p w14:paraId="47E5F7BB" w14:textId="77777777" w:rsidR="008B7275" w:rsidRDefault="008B7275" w:rsidP="00634D97">
                              <w:pP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</w:pPr>
                            </w:p>
                            <w:p w14:paraId="349405AA" w14:textId="4B637ED6" w:rsidR="008B7275" w:rsidRDefault="008B7275" w:rsidP="00634D97">
                              <w:pP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  <w:t xml:space="preserve">    </w:t>
                              </w:r>
                            </w:p>
                            <w:p w14:paraId="50E2D1B2" w14:textId="39BD7FCD" w:rsidR="008B7275" w:rsidRDefault="008B7275" w:rsidP="00634D97">
                              <w:pP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  <w:t xml:space="preserve">                                               </w:t>
                              </w:r>
                            </w:p>
                            <w:p w14:paraId="7A863125" w14:textId="6853D1D6" w:rsidR="00634D97" w:rsidRDefault="00634D97" w:rsidP="00634D97">
                              <w:pP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  <w:br/>
                              </w:r>
                            </w:p>
                            <w:p w14:paraId="09186383" w14:textId="77777777" w:rsidR="00634D97" w:rsidRDefault="00634D97" w:rsidP="00634D97">
                              <w:pPr>
                                <w:rPr>
                                  <w:rFonts w:ascii="Gotham Book" w:hAnsi="Gotham Book"/>
                                  <w:sz w:val="20"/>
                                  <w:szCs w:val="20"/>
                                </w:rPr>
                              </w:pPr>
                            </w:p>
                            <w:p w14:paraId="07AE50DD" w14:textId="77777777" w:rsidR="00973AB1" w:rsidRPr="004D07B8" w:rsidRDefault="00973AB1" w:rsidP="0000145A">
                              <w:pPr>
                                <w:rPr>
                                  <w:rFonts w:ascii="Calibri Light" w:hAnsi="Calibri Light" w:cs="Calibri Light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519" name="Text Box 519"/>
                        <wps:cNvSpPr txBox="1"/>
                        <wps:spPr>
                          <a:xfrm>
                            <a:off x="3590925" y="0"/>
                            <a:ext cx="2766604" cy="34290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4EEDAED" w14:textId="07535007" w:rsidR="007C1635" w:rsidRDefault="007C1635" w:rsidP="001B1471">
                              <w:pPr>
                                <w:rPr>
                                  <w:noProof/>
                                </w:rPr>
                              </w:pPr>
                            </w:p>
                            <w:p w14:paraId="10A3E2C9" w14:textId="77777777" w:rsidR="004704E5" w:rsidRDefault="004704E5" w:rsidP="001B1471">
                              <w:pPr>
                                <w:rPr>
                                  <w:noProof/>
                                </w:rPr>
                              </w:pPr>
                            </w:p>
                            <w:p w14:paraId="34B12E61" w14:textId="40DD9B84" w:rsidR="001B1471" w:rsidRDefault="004704E5" w:rsidP="001B1471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21A55FB" wp14:editId="376141FF">
                                    <wp:extent cx="2752725" cy="1129518"/>
                                    <wp:effectExtent l="0" t="0" r="0" b="0"/>
                                    <wp:docPr id="723668833" name="Picture 4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723668833" name="Picture 723668833"/>
                                            <pic:cNvPicPr/>
                                          </pic:nvPicPr>
                                          <pic:blipFill>
                                            <a:blip r:embed="rId1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2768375" cy="113594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201665" y="3793425"/>
                            <a:ext cx="3589020" cy="337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1111731" w14:textId="77777777" w:rsidR="0019128D" w:rsidRPr="002F6651" w:rsidRDefault="0019128D" w:rsidP="0019128D">
                              <w:pPr>
                                <w:rPr>
                                  <w:rFonts w:cstheme="minorHAnsi"/>
                                  <w:b/>
                                  <w:sz w:val="40"/>
                                  <w:szCs w:val="40"/>
                                </w:rPr>
                              </w:pPr>
                              <w:r w:rsidRPr="002F6651">
                                <w:rPr>
                                  <w:rFonts w:cstheme="minorHAnsi"/>
                                  <w:b/>
                                  <w:sz w:val="40"/>
                                  <w:szCs w:val="40"/>
                                </w:rPr>
                                <w:t>Message from the Principal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52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185826" y="4140254"/>
                            <a:ext cx="6826416" cy="30916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8C87C0B" w14:textId="77777777" w:rsidR="00600EEF" w:rsidRDefault="00600EEF" w:rsidP="00600EEF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</w:pPr>
                              <w:r w:rsidRPr="00600EEF"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  <w:t>The end of this academic year is quickly approaching, and we certainly have a</w:t>
                              </w:r>
                            </w:p>
                            <w:p w14:paraId="51AB2BE9" w14:textId="77777777" w:rsidR="00600EEF" w:rsidRDefault="00600EEF" w:rsidP="00600EEF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</w:pPr>
                              <w:r w:rsidRPr="00600EEF"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  <w:t xml:space="preserve">busy month ahead, with lots of events including sports day, family picnics, </w:t>
                              </w:r>
                            </w:p>
                            <w:p w14:paraId="42D35D22" w14:textId="579030C0" w:rsidR="00600EEF" w:rsidRPr="00600EEF" w:rsidRDefault="00600EEF" w:rsidP="00600EEF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</w:pPr>
                              <w:r w:rsidRPr="00600EEF"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  <w:t>our annual summer fayre and our whole school trip to Johnsons of Old Hurst.</w:t>
                              </w:r>
                            </w:p>
                            <w:p w14:paraId="2847A01B" w14:textId="77777777" w:rsidR="00600EEF" w:rsidRDefault="00600EEF" w:rsidP="00600EEF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</w:pPr>
                              <w:r w:rsidRPr="00600EEF"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  <w:t>I understand that some of you may feel uncomfortable about your child/ren</w:t>
                              </w:r>
                            </w:p>
                            <w:p w14:paraId="6ECD126E" w14:textId="77777777" w:rsidR="00600EEF" w:rsidRDefault="00600EEF" w:rsidP="00600EEF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</w:pPr>
                              <w:r w:rsidRPr="00600EEF"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  <w:t xml:space="preserve">visiting the zoo following the incident that took place on the </w:t>
                              </w:r>
                              <w:proofErr w:type="gramStart"/>
                              <w:r w:rsidRPr="00600EEF"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  <w:t>18th</w:t>
                              </w:r>
                              <w:proofErr w:type="gramEnd"/>
                              <w:r w:rsidRPr="00600EEF"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  <w:t> June. The zoo</w:t>
                              </w:r>
                            </w:p>
                            <w:p w14:paraId="4D7429D7" w14:textId="77777777" w:rsidR="00600EEF" w:rsidRDefault="00600EEF" w:rsidP="00600EEF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</w:pPr>
                              <w:r w:rsidRPr="00600EEF"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  <w:t>fully reopened to the public on Saturday 27th June and we have carried out a</w:t>
                              </w:r>
                            </w:p>
                            <w:p w14:paraId="752A4278" w14:textId="77777777" w:rsidR="00600EEF" w:rsidRDefault="00600EEF" w:rsidP="00600EEF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</w:pPr>
                              <w:r w:rsidRPr="00600EEF"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  <w:t xml:space="preserve">full risk assessment. Our children will be fully </w:t>
                              </w:r>
                              <w:proofErr w:type="gramStart"/>
                              <w:r w:rsidRPr="00600EEF"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  <w:t>supervised at all times</w:t>
                              </w:r>
                              <w:proofErr w:type="gramEnd"/>
                              <w:r w:rsidRPr="00600EEF"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  <w:t xml:space="preserve"> and spilt</w:t>
                              </w:r>
                            </w:p>
                            <w:p w14:paraId="081556C8" w14:textId="77777777" w:rsidR="00600EEF" w:rsidRDefault="00600EEF" w:rsidP="00600EEF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</w:pPr>
                              <w:r w:rsidRPr="00600EEF"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  <w:t>into smaller groups with assigned adults. If, however, you wish for your child/ren</w:t>
                              </w:r>
                            </w:p>
                            <w:p w14:paraId="41A8A8AF" w14:textId="35AEE93C" w:rsidR="00600EEF" w:rsidRPr="00600EEF" w:rsidRDefault="00600EEF" w:rsidP="00600EEF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</w:pPr>
                              <w:r w:rsidRPr="00600EEF"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  <w:t>to remain in school on Wednesday 8th July, please let us know.</w:t>
                              </w:r>
                            </w:p>
                            <w:p w14:paraId="648C8BAD" w14:textId="77777777" w:rsidR="00600EEF" w:rsidRDefault="00600EEF" w:rsidP="00600EEF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</w:pPr>
                              <w:r w:rsidRPr="00600EEF"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  <w:t xml:space="preserve">I want </w:t>
                              </w:r>
                              <w:r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  <w:t xml:space="preserve">to </w:t>
                              </w:r>
                              <w:r w:rsidRPr="00600EEF"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  <w:t>say </w:t>
                              </w:r>
                              <w:r w:rsidRPr="00600EEF">
                                <w:rPr>
                                  <w:rFonts w:ascii="Aptos" w:eastAsia="Times New Roman" w:hAnsi="Aptos" w:cs="Times New Roman"/>
                                  <w:color w:val="0062AF"/>
                                  <w:bdr w:val="none" w:sz="0" w:space="0" w:color="auto" w:frame="1"/>
                                  <w:shd w:val="clear" w:color="auto" w:fill="F4F9FD"/>
                                  <w:lang w:val="en-GB" w:eastAsia="en-GB"/>
                                </w:rPr>
                                <w:t>congratulations</w:t>
                              </w:r>
                              <w:r w:rsidRPr="00600EEF"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  <w:t> to the pupils in Year 4, who recently undertook the</w:t>
                              </w:r>
                            </w:p>
                            <w:p w14:paraId="295C3E83" w14:textId="77777777" w:rsidR="00600EEF" w:rsidRDefault="00600EEF" w:rsidP="00600EEF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</w:pPr>
                              <w:r w:rsidRPr="00600EEF"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  <w:t>statutory multiplication tables check. All their handwork paid off, and I am proud of the progress we have made as an academy.</w:t>
                              </w:r>
                            </w:p>
                            <w:p w14:paraId="7E5C186A" w14:textId="52D6F8D0" w:rsidR="00600EEF" w:rsidRPr="00600EEF" w:rsidRDefault="00600EEF" w:rsidP="00600EEF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</w:pPr>
                              <w:r w:rsidRPr="00600EEF">
                                <w:rPr>
                                  <w:rFonts w:ascii="Aptos" w:eastAsia="Times New Roman" w:hAnsi="Aptos" w:cs="Times New Roman"/>
                                  <w:color w:val="000000"/>
                                  <w:lang w:val="en-GB" w:eastAsia="en-GB"/>
                                </w:rPr>
                                <w:t>Our Year 6 pupils will be receiving their SATs results on Tuesday 7th July, and we look forward to seeing them celebrate their successes. I hope to see as many Year 6 parents/carers as possible on Thursday 16th July for their leaver’s assembly and activity afternoon.</w:t>
                              </w:r>
                            </w:p>
                            <w:p w14:paraId="38674EC5" w14:textId="3BE00921" w:rsidR="003C2D02" w:rsidRPr="00D175F7" w:rsidRDefault="003C2D02" w:rsidP="0066031A">
                              <w:pPr>
                                <w:pStyle w:val="NormalWeb"/>
                                <w:shd w:val="clear" w:color="auto" w:fill="FFFFFF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Theme="minorHAnsi" w:hAnsiTheme="minorHAnsi" w:cstheme="minorHAnsi"/>
                                  <w:sz w:val="20"/>
                                  <w:szCs w:val="20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522" name="Text Box 522"/>
                        <wps:cNvSpPr txBox="1"/>
                        <wps:spPr>
                          <a:xfrm>
                            <a:off x="4633852" y="4075139"/>
                            <a:ext cx="1805012" cy="15641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37286C7" w14:textId="77777777" w:rsidR="0095094F" w:rsidRDefault="00B45E28" w:rsidP="0019128D">
                              <w:pPr>
                                <w:rPr>
                                  <w:noProof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8DA7C8A" wp14:editId="1C0CD44C">
                                    <wp:extent cx="1791335" cy="1997075"/>
                                    <wp:effectExtent l="0" t="0" r="0" b="3175"/>
                                    <wp:docPr id="1441350329" name="Picture 144135032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37" name="Picture 37"/>
                                            <pic:cNvPicPr/>
                                          </pic:nvPicPr>
                                          <pic:blipFill>
                                            <a:blip r:embed="rId1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93130" cy="199907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5BA9242F" w14:textId="77777777" w:rsidR="0019128D" w:rsidRDefault="00271D16" w:rsidP="0019128D">
                              <w:r>
                                <w:rPr>
                                  <w:rFonts w:ascii="Calibri" w:hAnsi="Calibri" w:cs="Calibri"/>
                                  <w:color w:val="000000"/>
                                  <w:shd w:val="clear" w:color="auto" w:fill="FFFFFF"/>
                                </w:rPr>
                                <w:br/>
                              </w:r>
                              <w:r w:rsidR="00436D13">
                                <w:rPr>
                                  <w:rFonts w:ascii="Calibri" w:hAnsi="Calibri" w:cs="Calibri"/>
                                  <w:color w:val="000000"/>
                                  <w:shd w:val="clear" w:color="auto" w:fill="FFFFFF"/>
                                </w:rPr>
                                <w:br/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661514" y="5653182"/>
                            <a:ext cx="1798313" cy="2047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8AB9A4B" w14:textId="77777777" w:rsidR="0019128D" w:rsidRPr="00A46DD3" w:rsidRDefault="00DB76E6" w:rsidP="00A46DD3">
                              <w:pPr>
                                <w:pStyle w:val="NoSpacing"/>
                                <w:jc w:val="center"/>
                                <w:rPr>
                                  <w:rFonts w:ascii="Aptos Black" w:hAnsi="Aptos Black"/>
                                </w:rPr>
                              </w:pPr>
                              <w:r w:rsidRPr="00A46DD3">
                                <w:rPr>
                                  <w:rFonts w:ascii="Aptos Black" w:hAnsi="Aptos Black"/>
                                </w:rPr>
                                <w:t>Mr. Ben Paull</w:t>
                              </w:r>
                            </w:p>
                            <w:p w14:paraId="513DC28F" w14:textId="77777777" w:rsidR="00A46DD3" w:rsidRDefault="00A46DD3" w:rsidP="0019128D">
                              <w:pPr>
                                <w:jc w:val="center"/>
                                <w:rPr>
                                  <w:rFonts w:ascii="Gotham" w:hAnsi="Gotham"/>
                                  <w:b/>
                                </w:rPr>
                              </w:pPr>
                            </w:p>
                            <w:p w14:paraId="7F397D0A" w14:textId="77777777" w:rsidR="00A46DD3" w:rsidRDefault="00A46DD3" w:rsidP="0019128D">
                              <w:pPr>
                                <w:jc w:val="center"/>
                                <w:rPr>
                                  <w:rFonts w:ascii="Gotham" w:hAnsi="Gotham"/>
                                  <w:b/>
                                </w:rPr>
                              </w:pPr>
                            </w:p>
                            <w:p w14:paraId="2DCB7618" w14:textId="77777777" w:rsidR="00A46DD3" w:rsidRPr="000552DE" w:rsidRDefault="00A46DD3" w:rsidP="0019128D">
                              <w:pPr>
                                <w:jc w:val="center"/>
                                <w:rPr>
                                  <w:rFonts w:ascii="Gotham" w:hAnsi="Gotham"/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524" name="Rectangle 524"/>
                        <wps:cNvSpPr/>
                        <wps:spPr>
                          <a:xfrm>
                            <a:off x="-114302" y="6870563"/>
                            <a:ext cx="6828820" cy="635066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srgbClr val="25336B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137161" y="6838817"/>
                            <a:ext cx="1013652" cy="784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9BCEFC7" w14:textId="77777777" w:rsidR="0019128D" w:rsidRPr="002F6651" w:rsidRDefault="00C5652F" w:rsidP="000E1DB5">
                              <w:pPr>
                                <w:jc w:val="center"/>
                                <w:rPr>
                                  <w:rFonts w:cstheme="minorHAnsi"/>
                                  <w:b/>
                                  <w:color w:val="000000" w:themeColor="text1"/>
                                </w:rPr>
                              </w:pPr>
                              <w:r w:rsidRPr="002F6651">
                                <w:rPr>
                                  <w:rFonts w:cstheme="minorHAnsi"/>
                                  <w:b/>
                                  <w:color w:val="000000" w:themeColor="text1"/>
                                </w:rPr>
                                <w:t xml:space="preserve">Upcoming </w:t>
                              </w:r>
                              <w:r w:rsidR="0019128D" w:rsidRPr="002F6651">
                                <w:rPr>
                                  <w:rFonts w:cstheme="minorHAnsi"/>
                                  <w:b/>
                                  <w:color w:val="000000" w:themeColor="text1"/>
                                </w:rPr>
                                <w:t>Dates</w:t>
                              </w:r>
                              <w:r w:rsidR="0019128D" w:rsidRPr="002F6651">
                                <w:rPr>
                                  <w:rFonts w:cstheme="minorHAnsi"/>
                                  <w:b/>
                                  <w:color w:val="000000" w:themeColor="text1"/>
                                </w:rPr>
                                <w:br/>
                                <w:t>for your</w:t>
                              </w:r>
                              <w:r w:rsidR="0019128D" w:rsidRPr="002F6651">
                                <w:rPr>
                                  <w:rFonts w:cstheme="minorHAnsi"/>
                                  <w:b/>
                                  <w:color w:val="000000" w:themeColor="text1"/>
                                </w:rPr>
                                <w:br/>
                                <w:t>diary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>
                          <a:noAutofit/>
                        </wps:bodyPr>
                      </wps:wsp>
                      <wps:wsp>
                        <wps:cNvPr id="52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680113" y="6894862"/>
                            <a:ext cx="1440572" cy="630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85702DE" w14:textId="3EAC061D" w:rsidR="003E0F08" w:rsidRPr="00D8235A" w:rsidRDefault="00D8235A" w:rsidP="003E0F08">
                              <w:pPr>
                                <w:jc w:val="center"/>
                                <w:rPr>
                                  <w:rFonts w:ascii="Gotham" w:hAnsi="Gotham"/>
                                  <w:b/>
                                  <w:noProof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D8235A">
                                <w:rPr>
                                  <w:rFonts w:ascii="Gotham" w:hAnsi="Gotham"/>
                                  <w:b/>
                                  <w:noProof/>
                                  <w:color w:val="000000" w:themeColor="text1"/>
                                  <w:sz w:val="20"/>
                                  <w:szCs w:val="20"/>
                                </w:rPr>
                                <w:t>Wednesday 8</w:t>
                              </w:r>
                              <w:r w:rsidRPr="00D8235A">
                                <w:rPr>
                                  <w:rFonts w:ascii="Gotham" w:hAnsi="Gotham"/>
                                  <w:b/>
                                  <w:noProof/>
                                  <w:color w:val="000000" w:themeColor="text1"/>
                                  <w:sz w:val="20"/>
                                  <w:szCs w:val="20"/>
                                  <w:vertAlign w:val="superscript"/>
                                </w:rPr>
                                <w:t>th</w:t>
                              </w:r>
                              <w:r w:rsidRPr="00D8235A">
                                <w:rPr>
                                  <w:rFonts w:ascii="Gotham" w:hAnsi="Gotham"/>
                                  <w:b/>
                                  <w:noProof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July whole school summer visit – Johnson of Old Hurst 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>
                          <a:noAutofit/>
                        </wps:bodyPr>
                      </wps:wsp>
                      <wps:wsp>
                        <wps:cNvPr id="530" name="Straight Connector 530"/>
                        <wps:cNvCnPr/>
                        <wps:spPr>
                          <a:xfrm>
                            <a:off x="868693" y="6877944"/>
                            <a:ext cx="0" cy="62230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rgbClr val="25336B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28980A" id="Group 449" o:spid="_x0000_s1027" style="position:absolute;margin-left:17.8pt;margin-top:-26.25pt;width:547.85pt;height:626.25pt;z-index:251692032;mso-width-relative:margin;mso-height-relative:margin" coordorigin="-2454,-796" coordsize="69600,77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-2454;top:-796;width:33120;height:3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" filled="f" stroked="f">
                  <v:textbox inset="0,0,0,0">
                    <w:txbxContent>
                      <w:p w14:paraId="492CF3A5" w14:textId="29B5D7D8" w:rsidR="0019128D" w:rsidRPr="001E1C3A" w:rsidRDefault="001B1471" w:rsidP="0019128D">
                        <w:pPr>
                          <w:rPr>
                            <w:rFonts w:ascii="Gotham" w:hAnsi="Gotham"/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rFonts w:ascii="Gotham" w:hAnsi="Gotham"/>
                            <w:b/>
                            <w:sz w:val="40"/>
                            <w:szCs w:val="40"/>
                          </w:rPr>
                          <w:t>New Branding</w:t>
                        </w:r>
                      </w:p>
                    </w:txbxContent>
                  </v:textbox>
                </v:shape>
                <v:shape id="_x0000_s1029" type="#_x0000_t202" style="position:absolute;left:-2454;top:2188;width:49925;height:184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" filled="f" stroked="f">
                  <v:textbox inset="0,0,0,0">
                    <w:txbxContent>
                      <w:p w14:paraId="7CC85B43" w14:textId="7E5F8CD6" w:rsidR="007C1635" w:rsidRDefault="007C1635" w:rsidP="007C1635">
                        <w:pPr>
                          <w:pStyle w:val="NormalWeb"/>
                          <w:spacing w:line="300" w:lineRule="atLeast"/>
                          <w:rPr>
                            <w:rFonts w:ascii="Segoe UI" w:hAnsi="Segoe UI" w:cs="Segoe UI"/>
                            <w:sz w:val="21"/>
                            <w:szCs w:val="21"/>
                          </w:rPr>
                        </w:pPr>
                        <w:r>
                          <w:rPr>
                            <w:rFonts w:ascii="Segoe UI" w:hAnsi="Segoe UI" w:cs="Segoe UI"/>
                            <w:sz w:val="21"/>
                            <w:szCs w:val="21"/>
                          </w:rPr>
                          <w:t xml:space="preserve">As we approach the final weeks of the 2025–26 academic                                           year, we are also preparing for an exciting new chapter as                                         Howard Junior School transitions to </w:t>
                        </w:r>
                        <w:r>
                          <w:rPr>
                            <w:rStyle w:val="Strong"/>
                            <w:rFonts w:ascii="Segoe UI" w:hAnsi="Segoe UI" w:cs="Segoe UI"/>
                            <w:sz w:val="21"/>
                            <w:szCs w:val="21"/>
                          </w:rPr>
                          <w:t>Parkway Academy</w:t>
                        </w:r>
                        <w:r>
                          <w:rPr>
                            <w:rFonts w:ascii="Segoe UI" w:hAnsi="Segoe UI" w:cs="Segoe UI"/>
                            <w:sz w:val="21"/>
                            <w:szCs w:val="21"/>
                          </w:rPr>
                          <w:t xml:space="preserve">.                                              Over the coming weeks, a great deal of work will take place                                         to support this change, including updating uniforms, lanyards                       </w:t>
                        </w:r>
                        <w:proofErr w:type="gramStart"/>
                        <w:r>
                          <w:rPr>
                            <w:rFonts w:ascii="Segoe UI" w:hAnsi="Segoe UI" w:cs="Segoe UI"/>
                            <w:sz w:val="21"/>
                            <w:szCs w:val="21"/>
                          </w:rPr>
                          <w:t xml:space="preserve">  ,</w:t>
                        </w:r>
                        <w:proofErr w:type="gramEnd"/>
                        <w:r>
                          <w:rPr>
                            <w:rFonts w:ascii="Segoe UI" w:hAnsi="Segoe UI" w:cs="Segoe UI"/>
                            <w:sz w:val="21"/>
                            <w:szCs w:val="21"/>
                          </w:rPr>
                          <w:t xml:space="preserve"> signage and school minibuses with our new colours and                                  branding.                                                                                                                   From </w:t>
                        </w:r>
                        <w:r>
                          <w:rPr>
                            <w:rStyle w:val="Strong"/>
                            <w:rFonts w:ascii="Segoe UI" w:hAnsi="Segoe UI" w:cs="Segoe UI"/>
                            <w:sz w:val="21"/>
                            <w:szCs w:val="21"/>
                          </w:rPr>
                          <w:t>September 2026</w:t>
                        </w:r>
                        <w:r>
                          <w:rPr>
                            <w:rFonts w:ascii="Segoe UI" w:hAnsi="Segoe UI" w:cs="Segoe UI"/>
                            <w:sz w:val="21"/>
                            <w:szCs w:val="21"/>
                          </w:rPr>
                          <w:t xml:space="preserve">, we will officially become                                                  </w:t>
                        </w:r>
                        <w:r>
                          <w:rPr>
                            <w:rStyle w:val="Strong"/>
                            <w:rFonts w:ascii="Segoe UI" w:hAnsi="Segoe UI" w:cs="Segoe UI"/>
                            <w:sz w:val="21"/>
                            <w:szCs w:val="21"/>
                          </w:rPr>
                          <w:t>Parkway Academy</w:t>
                        </w:r>
                        <w:r>
                          <w:rPr>
                            <w:rFonts w:ascii="Segoe UI" w:hAnsi="Segoe UI" w:cs="Segoe UI"/>
                            <w:sz w:val="21"/>
                            <w:szCs w:val="21"/>
                          </w:rPr>
                          <w:t xml:space="preserve">, and pupils will wear a new </w:t>
                        </w:r>
                        <w:proofErr w:type="gramStart"/>
                        <w:r>
                          <w:rPr>
                            <w:rFonts w:ascii="Segoe UI" w:hAnsi="Segoe UI" w:cs="Segoe UI"/>
                            <w:sz w:val="21"/>
                            <w:szCs w:val="21"/>
                          </w:rPr>
                          <w:t>navy blue</w:t>
                        </w:r>
                        <w:proofErr w:type="gramEnd"/>
                        <w:r>
                          <w:rPr>
                            <w:rFonts w:ascii="Segoe UI" w:hAnsi="Segoe UI" w:cs="Segoe UI"/>
                            <w:sz w:val="21"/>
                            <w:szCs w:val="21"/>
                          </w:rPr>
                          <w:t xml:space="preserve">                                         uniform.</w:t>
                        </w:r>
                      </w:p>
                      <w:p w14:paraId="2D6205D6" w14:textId="77777777" w:rsidR="007C1635" w:rsidRDefault="007C1635" w:rsidP="007C1635">
                        <w:pPr>
                          <w:pStyle w:val="NormalWeb"/>
                          <w:spacing w:line="300" w:lineRule="atLeast"/>
                          <w:rPr>
                            <w:rFonts w:ascii="Segoe UI" w:hAnsi="Segoe UI" w:cs="Segoe UI"/>
                            <w:sz w:val="21"/>
                            <w:szCs w:val="21"/>
                          </w:rPr>
                        </w:pPr>
                        <w:r>
                          <w:rPr>
                            <w:rFonts w:ascii="Segoe UI" w:hAnsi="Segoe UI" w:cs="Segoe UI"/>
                            <w:sz w:val="21"/>
                            <w:szCs w:val="21"/>
                          </w:rPr>
                          <w:t>We hope that, by the end of term, all pupils will have received their trust-funded uniform ready for September. We will continue to keep families updated as further information becomes available.</w:t>
                        </w:r>
                      </w:p>
                      <w:p w14:paraId="47E5F7BB" w14:textId="77777777" w:rsidR="008B7275" w:rsidRDefault="008B7275" w:rsidP="00634D97">
                        <w:pPr>
                          <w:rPr>
                            <w:rFonts w:ascii="Gotham Book" w:hAnsi="Gotham Book"/>
                            <w:sz w:val="20"/>
                            <w:szCs w:val="20"/>
                          </w:rPr>
                        </w:pPr>
                      </w:p>
                      <w:p w14:paraId="349405AA" w14:textId="4B637ED6" w:rsidR="008B7275" w:rsidRDefault="008B7275" w:rsidP="00634D97">
                        <w:pPr>
                          <w:rPr>
                            <w:rFonts w:ascii="Gotham Book" w:hAnsi="Gotham Book"/>
                            <w:sz w:val="20"/>
                            <w:szCs w:val="20"/>
                          </w:rPr>
                        </w:pPr>
                        <w:r>
                          <w:rPr>
                            <w:rFonts w:ascii="Gotham Book" w:hAnsi="Gotham Book"/>
                            <w:sz w:val="20"/>
                            <w:szCs w:val="20"/>
                          </w:rPr>
                          <w:t xml:space="preserve">    </w:t>
                        </w:r>
                      </w:p>
                      <w:p w14:paraId="50E2D1B2" w14:textId="39BD7FCD" w:rsidR="008B7275" w:rsidRDefault="008B7275" w:rsidP="00634D97">
                        <w:pPr>
                          <w:rPr>
                            <w:rFonts w:ascii="Gotham Book" w:hAnsi="Gotham Book"/>
                            <w:sz w:val="20"/>
                            <w:szCs w:val="20"/>
                          </w:rPr>
                        </w:pPr>
                        <w:r>
                          <w:rPr>
                            <w:rFonts w:ascii="Gotham Book" w:hAnsi="Gotham Book"/>
                            <w:sz w:val="20"/>
                            <w:szCs w:val="20"/>
                          </w:rPr>
                          <w:t xml:space="preserve">                                               </w:t>
                        </w:r>
                      </w:p>
                      <w:p w14:paraId="7A863125" w14:textId="6853D1D6" w:rsidR="00634D97" w:rsidRDefault="00634D97" w:rsidP="00634D97">
                        <w:pPr>
                          <w:rPr>
                            <w:rFonts w:ascii="Gotham Book" w:hAnsi="Gotham Book"/>
                            <w:sz w:val="20"/>
                            <w:szCs w:val="20"/>
                          </w:rPr>
                        </w:pPr>
                        <w:r>
                          <w:rPr>
                            <w:rFonts w:ascii="Gotham Book" w:hAnsi="Gotham Book"/>
                            <w:sz w:val="20"/>
                            <w:szCs w:val="20"/>
                          </w:rPr>
                          <w:br/>
                        </w:r>
                      </w:p>
                      <w:p w14:paraId="09186383" w14:textId="77777777" w:rsidR="00634D97" w:rsidRDefault="00634D97" w:rsidP="00634D97">
                        <w:pPr>
                          <w:rPr>
                            <w:rFonts w:ascii="Gotham Book" w:hAnsi="Gotham Book"/>
                            <w:sz w:val="20"/>
                            <w:szCs w:val="20"/>
                          </w:rPr>
                        </w:pPr>
                      </w:p>
                      <w:p w14:paraId="07AE50DD" w14:textId="77777777" w:rsidR="00973AB1" w:rsidRPr="004D07B8" w:rsidRDefault="00973AB1" w:rsidP="0000145A">
                        <w:pPr>
                          <w:rPr>
                            <w:rFonts w:ascii="Calibri Light" w:hAnsi="Calibri Light" w:cs="Calibri Light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519" o:spid="_x0000_s1030" type="#_x0000_t202" style="position:absolute;left:35909;width:27666;height:34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" filled="f" stroked="f" strokeweight=".5pt">
                  <v:textbox inset="0,0,0,0">
                    <w:txbxContent>
                      <w:p w14:paraId="44EEDAED" w14:textId="07535007" w:rsidR="007C1635" w:rsidRDefault="007C1635" w:rsidP="001B1471">
                        <w:pPr>
                          <w:rPr>
                            <w:noProof/>
                          </w:rPr>
                        </w:pPr>
                      </w:p>
                      <w:p w14:paraId="10A3E2C9" w14:textId="77777777" w:rsidR="004704E5" w:rsidRDefault="004704E5" w:rsidP="001B1471">
                        <w:pPr>
                          <w:rPr>
                            <w:noProof/>
                          </w:rPr>
                        </w:pPr>
                      </w:p>
                      <w:p w14:paraId="34B12E61" w14:textId="40DD9B84" w:rsidR="001B1471" w:rsidRDefault="004704E5" w:rsidP="001B1471">
                        <w:r>
                          <w:rPr>
                            <w:noProof/>
                          </w:rPr>
                          <w:drawing>
                            <wp:inline distT="0" distB="0" distL="0" distR="0" wp14:anchorId="321A55FB" wp14:editId="376141FF">
                              <wp:extent cx="2752725" cy="1129518"/>
                              <wp:effectExtent l="0" t="0" r="0" b="0"/>
                              <wp:docPr id="723668833" name="Picture 4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23668833" name="Picture 723668833"/>
                                      <pic:cNvPicPr/>
                                    </pic:nvPicPr>
                                    <pic:blipFill>
                                      <a:blip r:embed="rId1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768375" cy="113594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_x0000_s1031" type="#_x0000_t202" style="position:absolute;left:-2016;top:37934;width:35889;height:3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" filled="f" stroked="f">
                  <v:textbox inset="0,0,0,0">
                    <w:txbxContent>
                      <w:p w14:paraId="51111731" w14:textId="77777777" w:rsidR="0019128D" w:rsidRPr="002F6651" w:rsidRDefault="0019128D" w:rsidP="0019128D">
                        <w:pPr>
                          <w:rPr>
                            <w:rFonts w:cstheme="minorHAnsi"/>
                            <w:b/>
                            <w:sz w:val="40"/>
                            <w:szCs w:val="40"/>
                          </w:rPr>
                        </w:pPr>
                        <w:r w:rsidRPr="002F6651">
                          <w:rPr>
                            <w:rFonts w:cstheme="minorHAnsi"/>
                            <w:b/>
                            <w:sz w:val="40"/>
                            <w:szCs w:val="40"/>
                          </w:rPr>
                          <w:t>Message from the Principal</w:t>
                        </w:r>
                      </w:p>
                    </w:txbxContent>
                  </v:textbox>
                </v:shape>
                <v:shape id="_x0000_s1032" type="#_x0000_t202" style="position:absolute;left:-1858;top:41402;width:68263;height:30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" filled="f" stroked="f">
                  <v:textbox inset="0,0,0,0">
                    <w:txbxContent>
                      <w:p w14:paraId="58C87C0B" w14:textId="77777777" w:rsidR="00600EEF" w:rsidRDefault="00600EEF" w:rsidP="00600EEF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</w:pPr>
                        <w:r w:rsidRPr="00600EEF"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  <w:t>The end of this academic year is quickly approaching, and we certainly have a</w:t>
                        </w:r>
                      </w:p>
                      <w:p w14:paraId="51AB2BE9" w14:textId="77777777" w:rsidR="00600EEF" w:rsidRDefault="00600EEF" w:rsidP="00600EEF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</w:pPr>
                        <w:r w:rsidRPr="00600EEF"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  <w:t xml:space="preserve">busy month ahead, with lots of events including sports day, family picnics, </w:t>
                        </w:r>
                      </w:p>
                      <w:p w14:paraId="42D35D22" w14:textId="579030C0" w:rsidR="00600EEF" w:rsidRPr="00600EEF" w:rsidRDefault="00600EEF" w:rsidP="00600EEF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</w:pPr>
                        <w:r w:rsidRPr="00600EEF"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  <w:t>our annual summer fayre and our whole school trip to Johnsons of Old Hurst.</w:t>
                        </w:r>
                      </w:p>
                      <w:p w14:paraId="2847A01B" w14:textId="77777777" w:rsidR="00600EEF" w:rsidRDefault="00600EEF" w:rsidP="00600EEF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</w:pPr>
                        <w:r w:rsidRPr="00600EEF"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  <w:t>I understand that some of you may feel uncomfortable about your child/ren</w:t>
                        </w:r>
                      </w:p>
                      <w:p w14:paraId="6ECD126E" w14:textId="77777777" w:rsidR="00600EEF" w:rsidRDefault="00600EEF" w:rsidP="00600EEF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</w:pPr>
                        <w:r w:rsidRPr="00600EEF"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  <w:t xml:space="preserve">visiting the zoo following the incident that took place on the </w:t>
                        </w:r>
                        <w:proofErr w:type="gramStart"/>
                        <w:r w:rsidRPr="00600EEF"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  <w:t>18th</w:t>
                        </w:r>
                        <w:proofErr w:type="gramEnd"/>
                        <w:r w:rsidRPr="00600EEF"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  <w:t> June. The zoo</w:t>
                        </w:r>
                      </w:p>
                      <w:p w14:paraId="4D7429D7" w14:textId="77777777" w:rsidR="00600EEF" w:rsidRDefault="00600EEF" w:rsidP="00600EEF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</w:pPr>
                        <w:r w:rsidRPr="00600EEF"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  <w:t>fully reopened to the public on Saturday 27th June and we have carried out a</w:t>
                        </w:r>
                      </w:p>
                      <w:p w14:paraId="752A4278" w14:textId="77777777" w:rsidR="00600EEF" w:rsidRDefault="00600EEF" w:rsidP="00600EEF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</w:pPr>
                        <w:r w:rsidRPr="00600EEF"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  <w:t xml:space="preserve">full risk assessment. Our children will be fully </w:t>
                        </w:r>
                        <w:proofErr w:type="gramStart"/>
                        <w:r w:rsidRPr="00600EEF"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  <w:t>supervised at all times</w:t>
                        </w:r>
                        <w:proofErr w:type="gramEnd"/>
                        <w:r w:rsidRPr="00600EEF"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  <w:t xml:space="preserve"> and spilt</w:t>
                        </w:r>
                      </w:p>
                      <w:p w14:paraId="081556C8" w14:textId="77777777" w:rsidR="00600EEF" w:rsidRDefault="00600EEF" w:rsidP="00600EEF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</w:pPr>
                        <w:r w:rsidRPr="00600EEF"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  <w:t>into smaller groups with assigned adults. If, however, you wish for your child/ren</w:t>
                        </w:r>
                      </w:p>
                      <w:p w14:paraId="41A8A8AF" w14:textId="35AEE93C" w:rsidR="00600EEF" w:rsidRPr="00600EEF" w:rsidRDefault="00600EEF" w:rsidP="00600EEF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</w:pPr>
                        <w:r w:rsidRPr="00600EEF"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  <w:t>to remain in school on Wednesday 8th July, please let us know.</w:t>
                        </w:r>
                      </w:p>
                      <w:p w14:paraId="648C8BAD" w14:textId="77777777" w:rsidR="00600EEF" w:rsidRDefault="00600EEF" w:rsidP="00600EEF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</w:pPr>
                        <w:r w:rsidRPr="00600EEF"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  <w:t xml:space="preserve">I want </w:t>
                        </w:r>
                        <w:r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  <w:t xml:space="preserve">to </w:t>
                        </w:r>
                        <w:r w:rsidRPr="00600EEF"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  <w:t>say </w:t>
                        </w:r>
                        <w:r w:rsidRPr="00600EEF">
                          <w:rPr>
                            <w:rFonts w:ascii="Aptos" w:eastAsia="Times New Roman" w:hAnsi="Aptos" w:cs="Times New Roman"/>
                            <w:color w:val="0062AF"/>
                            <w:bdr w:val="none" w:sz="0" w:space="0" w:color="auto" w:frame="1"/>
                            <w:shd w:val="clear" w:color="auto" w:fill="F4F9FD"/>
                            <w:lang w:val="en-GB" w:eastAsia="en-GB"/>
                          </w:rPr>
                          <w:t>congratulations</w:t>
                        </w:r>
                        <w:r w:rsidRPr="00600EEF"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  <w:t> to the pupils in Year 4, who recently undertook the</w:t>
                        </w:r>
                      </w:p>
                      <w:p w14:paraId="295C3E83" w14:textId="77777777" w:rsidR="00600EEF" w:rsidRDefault="00600EEF" w:rsidP="00600EEF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</w:pPr>
                        <w:r w:rsidRPr="00600EEF"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  <w:t>statutory multiplication tables check. All their handwork paid off, and I am proud of the progress we have made as an academy.</w:t>
                        </w:r>
                      </w:p>
                      <w:p w14:paraId="7E5C186A" w14:textId="52D6F8D0" w:rsidR="00600EEF" w:rsidRPr="00600EEF" w:rsidRDefault="00600EEF" w:rsidP="00600EEF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</w:pPr>
                        <w:r w:rsidRPr="00600EEF">
                          <w:rPr>
                            <w:rFonts w:ascii="Aptos" w:eastAsia="Times New Roman" w:hAnsi="Aptos" w:cs="Times New Roman"/>
                            <w:color w:val="000000"/>
                            <w:lang w:val="en-GB" w:eastAsia="en-GB"/>
                          </w:rPr>
                          <w:t>Our Year 6 pupils will be receiving their SATs results on Tuesday 7th July, and we look forward to seeing them celebrate their successes. I hope to see as many Year 6 parents/carers as possible on Thursday 16th July for their leaver’s assembly and activity afternoon.</w:t>
                        </w:r>
                      </w:p>
                      <w:p w14:paraId="38674EC5" w14:textId="3BE00921" w:rsidR="003C2D02" w:rsidRPr="00D175F7" w:rsidRDefault="003C2D02" w:rsidP="0066031A">
                        <w:pPr>
                          <w:pStyle w:val="NormalWeb"/>
                          <w:shd w:val="clear" w:color="auto" w:fill="FFFFFF"/>
                          <w:spacing w:before="0" w:beforeAutospacing="0" w:after="0" w:afterAutospacing="0"/>
                          <w:textAlignment w:val="baseline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n-US"/>
                          </w:rPr>
                        </w:pPr>
                      </w:p>
                    </w:txbxContent>
                  </v:textbox>
                </v:shape>
                <v:shape id="Text Box 522" o:spid="_x0000_s1033" type="#_x0000_t202" style="position:absolute;left:46338;top:40751;width:18050;height:156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" filled="f" stroked="f" strokeweight=".5pt">
                  <v:textbox inset="0,0,0,0">
                    <w:txbxContent>
                      <w:p w14:paraId="037286C7" w14:textId="77777777" w:rsidR="0095094F" w:rsidRDefault="00B45E28" w:rsidP="0019128D">
                        <w:pPr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8DA7C8A" wp14:editId="1C0CD44C">
                              <wp:extent cx="1791335" cy="1997075"/>
                              <wp:effectExtent l="0" t="0" r="0" b="3175"/>
                              <wp:docPr id="1441350329" name="Picture 144135032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37" name="Picture 37"/>
                                      <pic:cNvPicPr/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793130" cy="199907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BA9242F" w14:textId="77777777" w:rsidR="0019128D" w:rsidRDefault="00271D16" w:rsidP="0019128D">
                        <w:r>
                          <w:rPr>
                            <w:rFonts w:ascii="Calibri" w:hAnsi="Calibri" w:cs="Calibri"/>
                            <w:color w:val="000000"/>
                            <w:shd w:val="clear" w:color="auto" w:fill="FFFFFF"/>
                          </w:rPr>
                          <w:br/>
                        </w:r>
                        <w:r w:rsidR="00436D13">
                          <w:rPr>
                            <w:rFonts w:ascii="Calibri" w:hAnsi="Calibri" w:cs="Calibri"/>
                            <w:color w:val="000000"/>
                            <w:shd w:val="clear" w:color="auto" w:fill="FFFFFF"/>
                          </w:rPr>
                          <w:br/>
                        </w:r>
                      </w:p>
                    </w:txbxContent>
                  </v:textbox>
                </v:shape>
                <v:shape id="_x0000_s1034" type="#_x0000_t202" style="position:absolute;left:46615;top:56531;width:17983;height:2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" filled="f" stroked="f">
                  <v:textbox inset="0,0,0,0">
                    <w:txbxContent>
                      <w:p w14:paraId="18AB9A4B" w14:textId="77777777" w:rsidR="0019128D" w:rsidRPr="00A46DD3" w:rsidRDefault="00DB76E6" w:rsidP="00A46DD3">
                        <w:pPr>
                          <w:pStyle w:val="NoSpacing"/>
                          <w:jc w:val="center"/>
                          <w:rPr>
                            <w:rFonts w:ascii="Aptos Black" w:hAnsi="Aptos Black"/>
                          </w:rPr>
                        </w:pPr>
                        <w:r w:rsidRPr="00A46DD3">
                          <w:rPr>
                            <w:rFonts w:ascii="Aptos Black" w:hAnsi="Aptos Black"/>
                          </w:rPr>
                          <w:t>Mr. Ben Paull</w:t>
                        </w:r>
                      </w:p>
                      <w:p w14:paraId="513DC28F" w14:textId="77777777" w:rsidR="00A46DD3" w:rsidRDefault="00A46DD3" w:rsidP="0019128D">
                        <w:pPr>
                          <w:jc w:val="center"/>
                          <w:rPr>
                            <w:rFonts w:ascii="Gotham" w:hAnsi="Gotham"/>
                            <w:b/>
                          </w:rPr>
                        </w:pPr>
                      </w:p>
                      <w:p w14:paraId="7F397D0A" w14:textId="77777777" w:rsidR="00A46DD3" w:rsidRDefault="00A46DD3" w:rsidP="0019128D">
                        <w:pPr>
                          <w:jc w:val="center"/>
                          <w:rPr>
                            <w:rFonts w:ascii="Gotham" w:hAnsi="Gotham"/>
                            <w:b/>
                          </w:rPr>
                        </w:pPr>
                      </w:p>
                      <w:p w14:paraId="2DCB7618" w14:textId="77777777" w:rsidR="00A46DD3" w:rsidRPr="000552DE" w:rsidRDefault="00A46DD3" w:rsidP="0019128D">
                        <w:pPr>
                          <w:jc w:val="center"/>
                          <w:rPr>
                            <w:rFonts w:ascii="Gotham" w:hAnsi="Gotham"/>
                            <w:b/>
                          </w:rPr>
                        </w:pPr>
                      </w:p>
                    </w:txbxContent>
                  </v:textbox>
                </v:shape>
                <v:rect id="Rectangle 524" o:spid="_x0000_s1035" style="position:absolute;left:-1143;top:68705;width:68288;height:63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" filled="f" strokecolor="#25336b" strokeweight="1.25pt"/>
                <v:shape id="_x0000_s1036" type="#_x0000_t202" style="position:absolute;left:-1371;top:68388;width:10135;height:78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" filled="f" stroked="f">
                  <v:textbox inset="0,0,0,0">
                    <w:txbxContent>
                      <w:p w14:paraId="79BCEFC7" w14:textId="77777777" w:rsidR="0019128D" w:rsidRPr="002F6651" w:rsidRDefault="00C5652F" w:rsidP="000E1DB5">
                        <w:pPr>
                          <w:jc w:val="center"/>
                          <w:rPr>
                            <w:rFonts w:cstheme="minorHAnsi"/>
                            <w:b/>
                            <w:color w:val="000000" w:themeColor="text1"/>
                          </w:rPr>
                        </w:pPr>
                        <w:r w:rsidRPr="002F6651">
                          <w:rPr>
                            <w:rFonts w:cstheme="minorHAnsi"/>
                            <w:b/>
                            <w:color w:val="000000" w:themeColor="text1"/>
                          </w:rPr>
                          <w:t xml:space="preserve">Upcoming </w:t>
                        </w:r>
                        <w:r w:rsidR="0019128D" w:rsidRPr="002F6651">
                          <w:rPr>
                            <w:rFonts w:cstheme="minorHAnsi"/>
                            <w:b/>
                            <w:color w:val="000000" w:themeColor="text1"/>
                          </w:rPr>
                          <w:t>Dates</w:t>
                        </w:r>
                        <w:r w:rsidR="0019128D" w:rsidRPr="002F6651">
                          <w:rPr>
                            <w:rFonts w:cstheme="minorHAnsi"/>
                            <w:b/>
                            <w:color w:val="000000" w:themeColor="text1"/>
                          </w:rPr>
                          <w:br/>
                          <w:t>for your</w:t>
                        </w:r>
                        <w:r w:rsidR="0019128D" w:rsidRPr="002F6651">
                          <w:rPr>
                            <w:rFonts w:cstheme="minorHAnsi"/>
                            <w:b/>
                            <w:color w:val="000000" w:themeColor="text1"/>
                          </w:rPr>
                          <w:br/>
                          <w:t>diary</w:t>
                        </w:r>
                      </w:p>
                    </w:txbxContent>
                  </v:textbox>
                </v:shape>
                <v:shape id="_x0000_s1037" type="#_x0000_t202" style="position:absolute;left:36801;top:68948;width:14405;height:63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" filled="f" stroked="f">
                  <v:textbox inset="0,0,0,0">
                    <w:txbxContent>
                      <w:p w14:paraId="385702DE" w14:textId="3EAC061D" w:rsidR="003E0F08" w:rsidRPr="00D8235A" w:rsidRDefault="00D8235A" w:rsidP="003E0F08">
                        <w:pPr>
                          <w:jc w:val="center"/>
                          <w:rPr>
                            <w:rFonts w:ascii="Gotham" w:hAnsi="Gotham"/>
                            <w:b/>
                            <w:noProof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D8235A">
                          <w:rPr>
                            <w:rFonts w:ascii="Gotham" w:hAnsi="Gotham"/>
                            <w:b/>
                            <w:noProof/>
                            <w:color w:val="000000" w:themeColor="text1"/>
                            <w:sz w:val="20"/>
                            <w:szCs w:val="20"/>
                          </w:rPr>
                          <w:t>Wednesday 8</w:t>
                        </w:r>
                        <w:r w:rsidRPr="00D8235A">
                          <w:rPr>
                            <w:rFonts w:ascii="Gotham" w:hAnsi="Gotham"/>
                            <w:b/>
                            <w:noProof/>
                            <w:color w:val="000000" w:themeColor="text1"/>
                            <w:sz w:val="20"/>
                            <w:szCs w:val="20"/>
                            <w:vertAlign w:val="superscript"/>
                          </w:rPr>
                          <w:t>th</w:t>
                        </w:r>
                        <w:r w:rsidRPr="00D8235A">
                          <w:rPr>
                            <w:rFonts w:ascii="Gotham" w:hAnsi="Gotham"/>
                            <w:b/>
                            <w:noProof/>
                            <w:color w:val="000000" w:themeColor="text1"/>
                            <w:sz w:val="20"/>
                            <w:szCs w:val="20"/>
                          </w:rPr>
                          <w:t xml:space="preserve"> July whole school summer visit – Johnson of Old Hurst </w:t>
                        </w:r>
                      </w:p>
                    </w:txbxContent>
                  </v:textbox>
                </v:shape>
                <v:line id="Straight Connector 530" o:spid="_x0000_s1038" style="position:absolute;visibility:visible;mso-wrap-style:square" from="8686,68779" to="8686,75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" strokecolor="#25336b" strokeweight="1.25pt"/>
              </v:group>
            </w:pict>
          </mc:Fallback>
        </mc:AlternateContent>
      </w:r>
      <w:r w:rsidR="007C1635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9FF4F9A" wp14:editId="620A2B89">
                <wp:simplePos x="0" y="0"/>
                <wp:positionH relativeFrom="column">
                  <wp:posOffset>4779010</wp:posOffset>
                </wp:positionH>
                <wp:positionV relativeFrom="paragraph">
                  <wp:posOffset>2028825</wp:posOffset>
                </wp:positionV>
                <wp:extent cx="2085975" cy="1447800"/>
                <wp:effectExtent l="0" t="0" r="28575" b="19050"/>
                <wp:wrapNone/>
                <wp:docPr id="1675778716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489D92" w14:textId="3404CA5A" w:rsidR="007C1635" w:rsidRDefault="007C1635">
                            <w:r>
                              <w:t xml:space="preserve">From </w:t>
                            </w:r>
                            <w:r w:rsidRPr="007C1635">
                              <w:rPr>
                                <w:b/>
                                <w:bCs/>
                              </w:rPr>
                              <w:t>September 1</w:t>
                            </w:r>
                            <w:r w:rsidRPr="007C1635">
                              <w:rPr>
                                <w:b/>
                                <w:bCs/>
                                <w:vertAlign w:val="superscript"/>
                              </w:rPr>
                              <w:t>st</w:t>
                            </w:r>
                            <w:r w:rsidRPr="007C1635">
                              <w:rPr>
                                <w:b/>
                                <w:bCs/>
                              </w:rPr>
                              <w:t>, 2026</w:t>
                            </w:r>
                            <w:r>
                              <w:t xml:space="preserve">, the price of a </w:t>
                            </w:r>
                            <w:r w:rsidRPr="007C1635">
                              <w:rPr>
                                <w:b/>
                                <w:bCs/>
                              </w:rPr>
                              <w:t>school meal</w:t>
                            </w:r>
                            <w:r>
                              <w:t xml:space="preserve"> will increase from </w:t>
                            </w:r>
                            <w:r w:rsidRPr="007C1635">
                              <w:rPr>
                                <w:b/>
                                <w:bCs/>
                              </w:rPr>
                              <w:t>£2.60 to £2.80.</w:t>
                            </w:r>
                            <w:r>
                              <w:t xml:space="preserve">  This is due to the increasing cost of food and wages which has made it inevitable that </w:t>
                            </w:r>
                            <w:r w:rsidR="00832E4C">
                              <w:t>an</w:t>
                            </w:r>
                            <w:r>
                              <w:t xml:space="preserve"> increase is unavoidable.</w:t>
                            </w:r>
                          </w:p>
                          <w:p w14:paraId="5BA32447" w14:textId="77777777" w:rsidR="007C1635" w:rsidRDefault="007C163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42" style="position:absolute;margin-left:376.3pt;margin-top:159.75pt;width:164.25pt;height:114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39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" w14:anchorId="09FF4F9A">
                <v:textbox>
                  <w:txbxContent>
                    <w:p w:rsidR="007C1635" w:rsidRDefault="007C1635" w14:paraId="10489D92" w14:textId="3404CA5A">
                      <w:r>
                        <w:t xml:space="preserve">From </w:t>
                      </w:r>
                      <w:r w:rsidRPr="007C1635">
                        <w:rPr>
                          <w:b/>
                          <w:bCs/>
                        </w:rPr>
                        <w:t>September 1</w:t>
                      </w:r>
                      <w:r w:rsidRPr="007C1635">
                        <w:rPr>
                          <w:b/>
                          <w:bCs/>
                          <w:vertAlign w:val="superscript"/>
                        </w:rPr>
                        <w:t>st</w:t>
                      </w:r>
                      <w:r w:rsidRPr="007C1635">
                        <w:rPr>
                          <w:b/>
                          <w:bCs/>
                        </w:rPr>
                        <w:t>, 2026</w:t>
                      </w:r>
                      <w:r>
                        <w:t xml:space="preserve">, the price of a </w:t>
                      </w:r>
                      <w:r w:rsidRPr="007C1635">
                        <w:rPr>
                          <w:b/>
                          <w:bCs/>
                        </w:rPr>
                        <w:t>school meal</w:t>
                      </w:r>
                      <w:r>
                        <w:t xml:space="preserve"> will increase from </w:t>
                      </w:r>
                      <w:r w:rsidRPr="007C1635">
                        <w:rPr>
                          <w:b/>
                          <w:bCs/>
                        </w:rPr>
                        <w:t>£2.60 to £2.80.</w:t>
                      </w:r>
                      <w:r>
                        <w:t xml:space="preserve">  This is due to the increasing cost of food and wages which has made it inevitable that </w:t>
                      </w:r>
                      <w:r w:rsidR="00832E4C">
                        <w:t>an</w:t>
                      </w:r>
                      <w:r>
                        <w:t xml:space="preserve"> increase is unavoidable.</w:t>
                      </w:r>
                    </w:p>
                    <w:p w:rsidR="007C1635" w:rsidRDefault="007C1635" w14:paraId="5BA32447" w14:textId="77777777"/>
                  </w:txbxContent>
                </v:textbox>
              </v:shape>
            </w:pict>
          </mc:Fallback>
        </mc:AlternateContent>
      </w:r>
      <w:r w:rsidR="007C1635">
        <w:rPr>
          <w:noProof/>
        </w:rPr>
        <w:drawing>
          <wp:anchor distT="0" distB="0" distL="114300" distR="114300" simplePos="0" relativeHeight="251724800" behindDoc="0" locked="0" layoutInCell="1" allowOverlap="1" wp14:anchorId="5C6506A0" wp14:editId="4CD1A7A1">
            <wp:simplePos x="0" y="0"/>
            <wp:positionH relativeFrom="column">
              <wp:posOffset>2901953</wp:posOffset>
            </wp:positionH>
            <wp:positionV relativeFrom="paragraph">
              <wp:posOffset>1828800</wp:posOffset>
            </wp:positionV>
            <wp:extent cx="1543050" cy="1700530"/>
            <wp:effectExtent l="0" t="0" r="0" b="0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70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1635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496CDDB" wp14:editId="08C705CA">
                <wp:simplePos x="0" y="0"/>
                <wp:positionH relativeFrom="column">
                  <wp:posOffset>238125</wp:posOffset>
                </wp:positionH>
                <wp:positionV relativeFrom="paragraph">
                  <wp:posOffset>2038350</wp:posOffset>
                </wp:positionV>
                <wp:extent cx="2343150" cy="1314450"/>
                <wp:effectExtent l="0" t="0" r="19050" b="19050"/>
                <wp:wrapNone/>
                <wp:docPr id="1176188683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1314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0D44F9" w14:textId="4704FBFE" w:rsidR="0039371C" w:rsidRDefault="0039371C">
                            <w:r w:rsidRPr="0039371C">
                              <w:rPr>
                                <w:rStyle w:val="normaltextrun"/>
                                <w:rFonts w:ascii="Aptos" w:hAnsi="Aptos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Please visit our class blogs to see what your child/children have been learning. You can find the blogs on our school website (</w:t>
                            </w:r>
                            <w:hyperlink r:id="rId13" w:tgtFrame="_blank" w:history="1">
                              <w:r w:rsidRPr="0039371C">
                                <w:rPr>
                                  <w:rStyle w:val="normaltextrun"/>
                                  <w:rFonts w:ascii="Aptos" w:hAnsi="Aptos" w:cs="Segoe UI"/>
                                  <w:color w:val="467886"/>
                                  <w:sz w:val="20"/>
                                  <w:szCs w:val="20"/>
                                  <w:u w:val="single"/>
                                  <w:shd w:val="clear" w:color="auto" w:fill="FFFFFF"/>
                                </w:rPr>
                                <w:t>www.howardjunior.co.uk</w:t>
                              </w:r>
                            </w:hyperlink>
                            <w:r w:rsidRPr="0039371C">
                              <w:rPr>
                                <w:rStyle w:val="normaltextrun"/>
                                <w:rFonts w:ascii="Aptos" w:hAnsi="Aptos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) by clicking </w:t>
                            </w:r>
                            <w:proofErr w:type="gramStart"/>
                            <w:r w:rsidRPr="0039371C">
                              <w:rPr>
                                <w:rStyle w:val="normaltextrun"/>
                                <w:rFonts w:ascii="Aptos" w:hAnsi="Aptos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on:</w:t>
                            </w:r>
                            <w:proofErr w:type="gramEnd"/>
                            <w:r w:rsidRPr="0039371C">
                              <w:rPr>
                                <w:rStyle w:val="normaltextrun"/>
                                <w:rFonts w:ascii="Aptos" w:hAnsi="Aptos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 our school, staff and classes, and then selecting the required class</w:t>
                            </w:r>
                            <w:r>
                              <w:rPr>
                                <w:rStyle w:val="normaltextrun"/>
                                <w:rFonts w:ascii="Aptos" w:hAnsi="Aptos"/>
                                <w:color w:val="000000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37" style="position:absolute;margin-left:18.75pt;margin-top:160.5pt;width:184.5pt;height:103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40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" w14:anchorId="6496CDDB">
                <v:textbox>
                  <w:txbxContent>
                    <w:p w:rsidR="0039371C" w:rsidRDefault="0039371C" w14:paraId="6B0D44F9" w14:textId="4704FBFE">
                      <w:r w:rsidRPr="0039371C">
                        <w:rPr>
                          <w:rStyle w:val="normaltextrun"/>
                          <w:rFonts w:ascii="Aptos" w:hAnsi="Aptos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Please visit our class blogs to see what your child/children have been learning. You can find the blogs on our school website (</w:t>
                      </w:r>
                      <w:hyperlink w:tgtFrame="_blank" w:history="1" r:id="rId14">
                        <w:r w:rsidRPr="0039371C">
                          <w:rPr>
                            <w:rStyle w:val="normaltextrun"/>
                            <w:rFonts w:ascii="Aptos" w:hAnsi="Aptos" w:cs="Segoe UI"/>
                            <w:color w:val="467886"/>
                            <w:sz w:val="20"/>
                            <w:szCs w:val="20"/>
                            <w:u w:val="single"/>
                            <w:shd w:val="clear" w:color="auto" w:fill="FFFFFF"/>
                          </w:rPr>
                          <w:t>www.howardjunior.co.uk</w:t>
                        </w:r>
                      </w:hyperlink>
                      <w:r w:rsidRPr="0039371C">
                        <w:rPr>
                          <w:rStyle w:val="normaltextrun"/>
                          <w:rFonts w:ascii="Aptos" w:hAnsi="Aptos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) by clicking </w:t>
                      </w:r>
                      <w:proofErr w:type="gramStart"/>
                      <w:r w:rsidRPr="0039371C">
                        <w:rPr>
                          <w:rStyle w:val="normaltextrun"/>
                          <w:rFonts w:ascii="Aptos" w:hAnsi="Aptos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on:</w:t>
                      </w:r>
                      <w:proofErr w:type="gramEnd"/>
                      <w:r w:rsidRPr="0039371C">
                        <w:rPr>
                          <w:rStyle w:val="normaltextrun"/>
                          <w:rFonts w:ascii="Aptos" w:hAnsi="Aptos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 our school, staff and classes, and then selecting the required class</w:t>
                      </w:r>
                      <w:r>
                        <w:rPr>
                          <w:rStyle w:val="normaltextrun"/>
                          <w:rFonts w:ascii="Aptos" w:hAnsi="Aptos"/>
                          <w:color w:val="000000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D09E7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F96AF99" wp14:editId="2A4C9FF1">
                <wp:simplePos x="0" y="0"/>
                <wp:positionH relativeFrom="column">
                  <wp:posOffset>2647950</wp:posOffset>
                </wp:positionH>
                <wp:positionV relativeFrom="paragraph">
                  <wp:posOffset>6932295</wp:posOffset>
                </wp:positionV>
                <wp:extent cx="1410970" cy="590550"/>
                <wp:effectExtent l="0" t="0" r="0" b="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0970" cy="590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D370EC" w14:textId="3A550820" w:rsidR="000D09E7" w:rsidRPr="009D67BC" w:rsidRDefault="00D8235A" w:rsidP="00E302AB">
                            <w:pPr>
                              <w:jc w:val="center"/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  <w:t>Tuesday 7</w:t>
                            </w:r>
                            <w:r w:rsidRPr="00D8235A">
                              <w:rPr>
                                <w:rFonts w:ascii="Gotham" w:hAnsi="Gotham"/>
                                <w:b/>
                                <w:color w:val="000000" w:themeColor="text1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  <w:t xml:space="preserve"> July – Joint Family Picnic with Kings Oak Academy</w:t>
                            </w:r>
                            <w:r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15" style="position:absolute;margin-left:208.5pt;margin-top:545.85pt;width:111.1pt;height:46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4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" w14:anchorId="2F96AF99">
                <v:textbox inset="0,0,0,0">
                  <w:txbxContent>
                    <w:p w:rsidRPr="009D67BC" w:rsidR="000D09E7" w:rsidP="00E302AB" w:rsidRDefault="00D8235A" w14:paraId="31D370EC" w14:textId="3A550820">
                      <w:pPr>
                        <w:jc w:val="center"/>
                        <w:rPr>
                          <w:rFonts w:ascii="Gotham" w:hAnsi="Gotham"/>
                          <w:b/>
                          <w:color w:val="000000" w:themeColor="text1"/>
                        </w:rPr>
                      </w:pPr>
                      <w:r>
                        <w:rPr>
                          <w:rFonts w:ascii="Gotham" w:hAnsi="Gotham"/>
                          <w:b/>
                          <w:color w:val="000000" w:themeColor="text1"/>
                        </w:rPr>
                        <w:t>Tuesday 7</w:t>
                      </w:r>
                      <w:r w:rsidRPr="00D8235A">
                        <w:rPr>
                          <w:rFonts w:ascii="Gotham" w:hAnsi="Gotham"/>
                          <w:b/>
                          <w:color w:val="000000" w:themeColor="text1"/>
                          <w:vertAlign w:val="superscript"/>
                        </w:rPr>
                        <w:t>th</w:t>
                      </w:r>
                      <w:r>
                        <w:rPr>
                          <w:rFonts w:ascii="Gotham" w:hAnsi="Gotham"/>
                          <w:b/>
                          <w:color w:val="000000" w:themeColor="text1"/>
                        </w:rPr>
                        <w:t xml:space="preserve"> July – Joint Family Picnic with Kings Oak Academy</w:t>
                      </w:r>
                      <w:r>
                        <w:rPr>
                          <w:rFonts w:ascii="Gotham" w:hAnsi="Gotham"/>
                          <w:b/>
                          <w:color w:val="000000" w:themeColor="text1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510592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8D65DA2" wp14:editId="2D004D10">
                <wp:simplePos x="0" y="0"/>
                <wp:positionH relativeFrom="column">
                  <wp:posOffset>5736590</wp:posOffset>
                </wp:positionH>
                <wp:positionV relativeFrom="paragraph">
                  <wp:posOffset>6891020</wp:posOffset>
                </wp:positionV>
                <wp:extent cx="1391920" cy="723900"/>
                <wp:effectExtent l="0" t="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1920" cy="723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D858B" w14:textId="1D36AE58" w:rsidR="0000145A" w:rsidRPr="009D67BC" w:rsidRDefault="003E0F08" w:rsidP="0000145A">
                            <w:pPr>
                              <w:jc w:val="center"/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  <w:t xml:space="preserve">PTFA </w:t>
                            </w:r>
                            <w:r w:rsidR="00D8235A"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  <w:t>Summer Fayre Friday 10</w:t>
                            </w:r>
                            <w:r w:rsidR="00D8235A" w:rsidRPr="00D8235A">
                              <w:rPr>
                                <w:rFonts w:ascii="Gotham" w:hAnsi="Gotham"/>
                                <w:b/>
                                <w:color w:val="000000" w:themeColor="text1"/>
                                <w:vertAlign w:val="superscript"/>
                              </w:rPr>
                              <w:t>th</w:t>
                            </w:r>
                            <w:r w:rsidR="00D8235A"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  <w:t xml:space="preserve"> July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16" style="position:absolute;margin-left:451.7pt;margin-top:542.6pt;width:109.6pt;height:57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42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" w14:anchorId="48D65DA2">
                <v:textbox inset="0,0,0,0">
                  <w:txbxContent>
                    <w:p w:rsidRPr="009D67BC" w:rsidR="0000145A" w:rsidP="0000145A" w:rsidRDefault="003E0F08" w14:paraId="474D858B" w14:textId="1D36AE58">
                      <w:pPr>
                        <w:jc w:val="center"/>
                        <w:rPr>
                          <w:rFonts w:ascii="Gotham" w:hAnsi="Gotham"/>
                          <w:b/>
                          <w:color w:val="000000" w:themeColor="text1"/>
                        </w:rPr>
                      </w:pPr>
                      <w:r>
                        <w:rPr>
                          <w:rFonts w:ascii="Gotham" w:hAnsi="Gotham"/>
                          <w:b/>
                          <w:color w:val="000000" w:themeColor="text1"/>
                        </w:rPr>
                        <w:t xml:space="preserve">PTFA </w:t>
                      </w:r>
                      <w:r w:rsidR="00D8235A">
                        <w:rPr>
                          <w:rFonts w:ascii="Gotham" w:hAnsi="Gotham"/>
                          <w:b/>
                          <w:color w:val="000000" w:themeColor="text1"/>
                        </w:rPr>
                        <w:t>Summer Fayre Friday 10</w:t>
                      </w:r>
                      <w:r w:rsidRPr="00D8235A" w:rsidR="00D8235A">
                        <w:rPr>
                          <w:rFonts w:ascii="Gotham" w:hAnsi="Gotham"/>
                          <w:b/>
                          <w:color w:val="000000" w:themeColor="text1"/>
                          <w:vertAlign w:val="superscript"/>
                        </w:rPr>
                        <w:t>th</w:t>
                      </w:r>
                      <w:r w:rsidR="00D8235A">
                        <w:rPr>
                          <w:rFonts w:ascii="Gotham" w:hAnsi="Gotham"/>
                          <w:b/>
                          <w:color w:val="000000" w:themeColor="text1"/>
                        </w:rPr>
                        <w:t xml:space="preserve"> July</w:t>
                      </w:r>
                    </w:p>
                  </w:txbxContent>
                </v:textbox>
              </v:shape>
            </w:pict>
          </mc:Fallback>
        </mc:AlternateContent>
      </w:r>
      <w:r w:rsidR="004D73CB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2CB8CDB" wp14:editId="05E7A346">
                <wp:simplePos x="0" y="0"/>
                <wp:positionH relativeFrom="margin">
                  <wp:posOffset>357505</wp:posOffset>
                </wp:positionH>
                <wp:positionV relativeFrom="paragraph">
                  <wp:posOffset>3564890</wp:posOffset>
                </wp:positionV>
                <wp:extent cx="6615430" cy="0"/>
                <wp:effectExtent l="0" t="0" r="0" b="0"/>
                <wp:wrapNone/>
                <wp:docPr id="434" name="Straight Connector 4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543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3399C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line id="Straight Connector 434" style="position:absolute;z-index:2516910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o:spid="_x0000_s1026" strokecolor="#39c" strokeweight="1.25pt" from="28.15pt,280.7pt" to="549.05pt,280.7pt" w14:anchorId="1864155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">
                <w10:wrap anchorx="margin"/>
              </v:line>
            </w:pict>
          </mc:Fallback>
        </mc:AlternateContent>
      </w:r>
      <w:r w:rsidR="00B45E28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90B13DA" wp14:editId="31D0D800">
                <wp:simplePos x="0" y="0"/>
                <wp:positionH relativeFrom="column">
                  <wp:posOffset>5113020</wp:posOffset>
                </wp:positionH>
                <wp:positionV relativeFrom="paragraph">
                  <wp:posOffset>3973830</wp:posOffset>
                </wp:positionV>
                <wp:extent cx="1781810" cy="1615440"/>
                <wp:effectExtent l="0" t="0" r="27940" b="2286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810" cy="16154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rect id="Rectangle 6" style="position:absolute;margin-left:402.6pt;margin-top:312.9pt;width:140.3pt;height:127.2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0070c0" strokeweight="2pt" w14:anchorId="759EE0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"/>
            </w:pict>
          </mc:Fallback>
        </mc:AlternateContent>
      </w:r>
      <w:r w:rsidR="009004AD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DC89663" wp14:editId="533E3B97">
                <wp:simplePos x="0" y="0"/>
                <wp:positionH relativeFrom="column">
                  <wp:posOffset>4122420</wp:posOffset>
                </wp:positionH>
                <wp:positionV relativeFrom="paragraph">
                  <wp:posOffset>6869430</wp:posOffset>
                </wp:positionV>
                <wp:extent cx="7620" cy="655354"/>
                <wp:effectExtent l="0" t="0" r="30480" b="3048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655354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25336B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line id="Straight Connector 25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25336b" strokeweight="1.25pt" from="324.6pt,540.9pt" to="325.2pt,592.5pt" w14:anchorId="2595CE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"/>
            </w:pict>
          </mc:Fallback>
        </mc:AlternateContent>
      </w:r>
      <w:r w:rsidR="009004AD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DC89663" wp14:editId="533E3B97">
                <wp:simplePos x="0" y="0"/>
                <wp:positionH relativeFrom="column">
                  <wp:posOffset>2621280</wp:posOffset>
                </wp:positionH>
                <wp:positionV relativeFrom="paragraph">
                  <wp:posOffset>6865620</wp:posOffset>
                </wp:positionV>
                <wp:extent cx="0" cy="622300"/>
                <wp:effectExtent l="0" t="0" r="0" b="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230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25336B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line id="Straight Connector 20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25336b" strokeweight="1.25pt" from="206.4pt,540.6pt" to="206.4pt,589.6pt" w14:anchorId="3F3C4B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"/>
            </w:pict>
          </mc:Fallback>
        </mc:AlternateContent>
      </w:r>
      <w:r w:rsidR="009004AD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DC89663" wp14:editId="533E3B97">
                <wp:simplePos x="0" y="0"/>
                <wp:positionH relativeFrom="column">
                  <wp:posOffset>5631180</wp:posOffset>
                </wp:positionH>
                <wp:positionV relativeFrom="paragraph">
                  <wp:posOffset>6894195</wp:posOffset>
                </wp:positionV>
                <wp:extent cx="0" cy="622300"/>
                <wp:effectExtent l="0" t="0" r="0" b="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230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25336B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line id="Straight Connector 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25336b" strokeweight="1.25pt" from="443.4pt,542.85pt" to="443.4pt,591.85pt" w14:anchorId="1B14FA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"/>
            </w:pict>
          </mc:Fallback>
        </mc:AlternateContent>
      </w:r>
      <w:bookmarkStart w:id="0" w:name="_Hlk176179417"/>
      <w:bookmarkEnd w:id="0"/>
      <w:r w:rsidR="003C2D02">
        <w:t xml:space="preserve">    </w:t>
      </w:r>
    </w:p>
    <w:p w14:paraId="2431F9EC" w14:textId="32DDB1EF" w:rsidR="00CA5CC2" w:rsidRDefault="004704E5" w:rsidP="00CA5CC2">
      <w:pPr>
        <w:ind w:left="720"/>
      </w:pPr>
      <w:r>
        <w:rPr>
          <w:noProof/>
        </w:rPr>
        <w:lastRenderedPageBreak/>
        <w:drawing>
          <wp:anchor distT="0" distB="0" distL="114300" distR="114300" simplePos="0" relativeHeight="251718656" behindDoc="0" locked="0" layoutInCell="1" allowOverlap="1" wp14:anchorId="1A005A52" wp14:editId="6B7759BC">
            <wp:simplePos x="0" y="0"/>
            <wp:positionH relativeFrom="column">
              <wp:posOffset>488315</wp:posOffset>
            </wp:positionH>
            <wp:positionV relativeFrom="paragraph">
              <wp:posOffset>233680</wp:posOffset>
            </wp:positionV>
            <wp:extent cx="2497488" cy="2118771"/>
            <wp:effectExtent l="19050" t="19050" r="17145" b="152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Birthday Lunch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7488" cy="2118771"/>
                    </a:xfrm>
                    <a:prstGeom prst="rect">
                      <a:avLst/>
                    </a:prstGeom>
                    <a:ln w="19050">
                      <a:solidFill>
                        <a:srgbClr val="0070C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0065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E9329B5" wp14:editId="5C342FE5">
                <wp:simplePos x="0" y="0"/>
                <wp:positionH relativeFrom="margin">
                  <wp:posOffset>3143249</wp:posOffset>
                </wp:positionH>
                <wp:positionV relativeFrom="paragraph">
                  <wp:posOffset>317500</wp:posOffset>
                </wp:positionV>
                <wp:extent cx="4143375" cy="2506980"/>
                <wp:effectExtent l="0" t="0" r="9525" b="762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3375" cy="25069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DFA11F" w14:textId="77777777" w:rsidR="00F50065" w:rsidRDefault="002428FC" w:rsidP="00F50065">
                            <w:pPr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A reminder that now we are in the </w:t>
                            </w:r>
                            <w:r w:rsidR="000D09E7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>summer</w:t>
                            </w:r>
                            <w:r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 term</w:t>
                            </w:r>
                            <w:r w:rsidR="00973AB1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 and we’re hoping to make the most of the nice weather</w:t>
                            </w:r>
                            <w:r w:rsidR="000D09E7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>,</w:t>
                            </w:r>
                            <w:r w:rsidR="00575BBB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73AB1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with lunches outside and plenty of playtime too! We would like to remind parents to ensure you send your children in with a sun hat and </w:t>
                            </w:r>
                            <w:r w:rsidR="00575BBB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>make sure</w:t>
                            </w:r>
                            <w:r w:rsidR="00874805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 sun cream is applied before school to keep them safe.</w:t>
                            </w:r>
                          </w:p>
                          <w:p w14:paraId="1CF866C1" w14:textId="1B878109" w:rsidR="00F50065" w:rsidRDefault="00F50065" w:rsidP="00F50065">
                            <w:pPr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</w:pPr>
                            <w:r w:rsidRPr="00F50065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If you do not wish for your child(ren) to attend the full summer school visit, please send them to school as usual, where they will continue with their normal lessons.</w:t>
                            </w:r>
                            <w:r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F50065"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  <w:t xml:space="preserve">If your child is absent on this day, please notify the school office as soon as possible. Failure to do so may result in the absence being recorded as </w:t>
                            </w:r>
                            <w:proofErr w:type="spellStart"/>
                            <w:r w:rsidRPr="00F50065"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  <w:t>unauthorised</w:t>
                            </w:r>
                            <w:proofErr w:type="spellEnd"/>
                            <w:r w:rsidRPr="00F50065"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  <w:t>.</w:t>
                            </w:r>
                            <w:r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0065"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  <w:t xml:space="preserve">We are </w:t>
                            </w:r>
                            <w:r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  <w:t xml:space="preserve">all </w:t>
                            </w:r>
                            <w:r w:rsidRPr="00F50065"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  <w:t>very much looking forward to this visit and hope all children will be able to attend. However, we understand that some families may prefer not to participate, and a member of staff will remain in school to supervise those pupils who stay behind.</w:t>
                            </w:r>
                          </w:p>
                          <w:p w14:paraId="053E318C" w14:textId="77777777" w:rsidR="00F50065" w:rsidRDefault="00F50065" w:rsidP="00137179">
                            <w:pPr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2" style="position:absolute;left:0;text-align:left;margin-left:247.5pt;margin-top:25pt;width:326.25pt;height:197.4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43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" w14:anchorId="5E9329B5">
                <v:textbox inset="0,0,0,0">
                  <w:txbxContent>
                    <w:p w:rsidR="00F50065" w:rsidP="00F50065" w:rsidRDefault="002428FC" w14:paraId="4CDFA11F" w14:textId="77777777">
                      <w:pPr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</w:pPr>
                      <w:r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A reminder that now we are in the </w:t>
                      </w:r>
                      <w:r w:rsidR="000D09E7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>summer</w:t>
                      </w:r>
                      <w:r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 term</w:t>
                      </w:r>
                      <w:r w:rsidR="00973AB1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 and we’re hoping to make the most of the nice weather</w:t>
                      </w:r>
                      <w:r w:rsidR="000D09E7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>,</w:t>
                      </w:r>
                      <w:r w:rsidR="00575BBB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 </w:t>
                      </w:r>
                      <w:r w:rsidR="00973AB1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with lunches outside and plenty of playtime too! We would like to remind parents to ensure you send your children in with a sun hat and </w:t>
                      </w:r>
                      <w:r w:rsidR="00575BBB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>make sure</w:t>
                      </w:r>
                      <w:r w:rsidR="00874805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 sun cream is applied before school to keep them safe.</w:t>
                      </w:r>
                    </w:p>
                    <w:p w:rsidR="00F50065" w:rsidP="00F50065" w:rsidRDefault="00F50065" w14:paraId="1CF866C1" w14:textId="1B878109">
                      <w:pPr>
                        <w:rPr>
                          <w:rFonts w:ascii="Segoe UI" w:hAnsi="Segoe UI" w:cs="Segoe UI"/>
                          <w:sz w:val="21"/>
                          <w:szCs w:val="21"/>
                        </w:rPr>
                      </w:pPr>
                      <w:r w:rsidRPr="00F50065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If you do not wish for your child(ren) to attend the full summer school visit, please send them to school as usual, where they will continue with their normal lessons.</w:t>
                      </w:r>
                      <w:r>
                        <w:rPr>
                          <w:rFonts w:ascii="Segoe UI" w:hAnsi="Segoe UI" w:cs="Segoe UI"/>
                          <w:sz w:val="18"/>
                          <w:szCs w:val="18"/>
                        </w:rPr>
                        <w:t xml:space="preserve">  </w:t>
                      </w:r>
                      <w:r w:rsidRPr="00F50065">
                        <w:rPr>
                          <w:rFonts w:ascii="Segoe UI" w:hAnsi="Segoe UI" w:cs="Segoe UI"/>
                          <w:sz w:val="18"/>
                          <w:szCs w:val="18"/>
                        </w:rPr>
                        <w:t xml:space="preserve">If your child is absent on this day, please notify the school office as soon as possible. Failure to do so may result in the absence being recorded as </w:t>
                      </w:r>
                      <w:proofErr w:type="spellStart"/>
                      <w:r w:rsidRPr="00F50065">
                        <w:rPr>
                          <w:rFonts w:ascii="Segoe UI" w:hAnsi="Segoe UI" w:cs="Segoe UI"/>
                          <w:sz w:val="18"/>
                          <w:szCs w:val="18"/>
                        </w:rPr>
                        <w:t>unauthorised</w:t>
                      </w:r>
                      <w:proofErr w:type="spellEnd"/>
                      <w:r w:rsidRPr="00F50065">
                        <w:rPr>
                          <w:rFonts w:ascii="Segoe UI" w:hAnsi="Segoe UI" w:cs="Segoe UI"/>
                          <w:sz w:val="18"/>
                          <w:szCs w:val="18"/>
                        </w:rPr>
                        <w:t>.</w:t>
                      </w:r>
                      <w:r>
                        <w:rPr>
                          <w:rFonts w:ascii="Segoe UI" w:hAnsi="Segoe UI" w:cs="Segoe UI"/>
                          <w:sz w:val="18"/>
                          <w:szCs w:val="18"/>
                        </w:rPr>
                        <w:t xml:space="preserve"> </w:t>
                      </w:r>
                      <w:r w:rsidRPr="00F50065">
                        <w:rPr>
                          <w:rFonts w:ascii="Segoe UI" w:hAnsi="Segoe UI" w:cs="Segoe UI"/>
                          <w:sz w:val="18"/>
                          <w:szCs w:val="18"/>
                        </w:rPr>
                        <w:t xml:space="preserve">We are </w:t>
                      </w:r>
                      <w:r>
                        <w:rPr>
                          <w:rFonts w:ascii="Segoe UI" w:hAnsi="Segoe UI" w:cs="Segoe UI"/>
                          <w:sz w:val="18"/>
                          <w:szCs w:val="18"/>
                        </w:rPr>
                        <w:t xml:space="preserve">all </w:t>
                      </w:r>
                      <w:r w:rsidRPr="00F50065">
                        <w:rPr>
                          <w:rFonts w:ascii="Segoe UI" w:hAnsi="Segoe UI" w:cs="Segoe UI"/>
                          <w:sz w:val="18"/>
                          <w:szCs w:val="18"/>
                        </w:rPr>
                        <w:t>very much looking forward to this visit and hope all children will be able to attend. However, we understand that some families may prefer not to participate, and a member of staff will remain in school to supervise those pupils who stay behind.</w:t>
                      </w:r>
                    </w:p>
                    <w:p w:rsidR="00F50065" w:rsidP="00137179" w:rsidRDefault="00F50065" w14:paraId="053E318C" w14:textId="77777777">
                      <w:pPr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94416" w:rsidRPr="005C31AB"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DD08C63" wp14:editId="14A67CD2">
                <wp:simplePos x="0" y="0"/>
                <wp:positionH relativeFrom="column">
                  <wp:posOffset>3384550</wp:posOffset>
                </wp:positionH>
                <wp:positionV relativeFrom="paragraph">
                  <wp:posOffset>5080</wp:posOffset>
                </wp:positionV>
                <wp:extent cx="3539490" cy="337185"/>
                <wp:effectExtent l="0" t="0" r="3810" b="5715"/>
                <wp:wrapNone/>
                <wp:docPr id="4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9490" cy="3371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E5D3F1" w14:textId="77777777" w:rsidR="00CA5CC2" w:rsidRPr="002F6651" w:rsidRDefault="00973AB1" w:rsidP="00CA5CC2">
                            <w:pPr>
                              <w:rPr>
                                <w:rFonts w:cstheme="minorHAnsi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40"/>
                                <w:szCs w:val="40"/>
                              </w:rPr>
                              <w:t>Warm Weather &amp; Summer Term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44" style="position:absolute;left:0;text-align:left;margin-left:266.5pt;margin-top:.4pt;width:278.7pt;height:26.5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" w14:anchorId="0DD08C63">
                <v:textbox inset="0,0,0,0">
                  <w:txbxContent>
                    <w:p w:rsidRPr="002F6651" w:rsidR="00CA5CC2" w:rsidP="00CA5CC2" w:rsidRDefault="00973AB1" w14:paraId="05E5D3F1" w14:textId="77777777">
                      <w:pPr>
                        <w:rPr>
                          <w:rFonts w:cstheme="minorHAnsi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cstheme="minorHAnsi"/>
                          <w:b/>
                          <w:sz w:val="40"/>
                          <w:szCs w:val="40"/>
                        </w:rPr>
                        <w:t>Warm Weather &amp; Summer Term</w:t>
                      </w:r>
                    </w:p>
                  </w:txbxContent>
                </v:textbox>
              </v:shape>
            </w:pict>
          </mc:Fallback>
        </mc:AlternateContent>
      </w:r>
      <w:r w:rsidR="00CA5CC2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260158B" wp14:editId="0B27350A">
                <wp:simplePos x="0" y="0"/>
                <wp:positionH relativeFrom="column">
                  <wp:posOffset>438785</wp:posOffset>
                </wp:positionH>
                <wp:positionV relativeFrom="paragraph">
                  <wp:posOffset>24765</wp:posOffset>
                </wp:positionV>
                <wp:extent cx="6618605" cy="0"/>
                <wp:effectExtent l="0" t="0" r="10795" b="19050"/>
                <wp:wrapNone/>
                <wp:docPr id="489" name="Straight Connector 4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8605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33ABE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line id="Straight Connector 489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#33abe3" strokeweight="1.25pt" from="34.55pt,1.95pt" to="555.7pt,1.95pt" w14:anchorId="473745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"/>
            </w:pict>
          </mc:Fallback>
        </mc:AlternateContent>
      </w:r>
    </w:p>
    <w:p w14:paraId="2C4D97D2" w14:textId="18BE225A" w:rsidR="00CA5CC2" w:rsidRDefault="00CA5CC2" w:rsidP="00CA5CC2">
      <w:r w:rsidRPr="005C31AB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476AB22" wp14:editId="1790170A">
                <wp:simplePos x="0" y="0"/>
                <wp:positionH relativeFrom="column">
                  <wp:posOffset>461010</wp:posOffset>
                </wp:positionH>
                <wp:positionV relativeFrom="paragraph">
                  <wp:posOffset>137160</wp:posOffset>
                </wp:positionV>
                <wp:extent cx="3039110" cy="3064510"/>
                <wp:effectExtent l="0" t="0" r="8890" b="2540"/>
                <wp:wrapNone/>
                <wp:docPr id="487" name="Text Box 4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9110" cy="30645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8A8758" w14:textId="77777777" w:rsidR="00CA5CC2" w:rsidRDefault="00CA5CC2" w:rsidP="00CA5CC2"/>
                        </w:txbxContent>
                      </wps:txbx>
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487" style="position:absolute;margin-left:36.3pt;margin-top:10.8pt;width:239.3pt;height:241.3pt;z-index:2516551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4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" w14:anchorId="4476AB22">
                <v:textbox style="mso-fit-shape-to-text:t" inset="0,0,0,0">
                  <w:txbxContent>
                    <w:p w:rsidR="00CA5CC2" w:rsidP="00CA5CC2" w:rsidRDefault="00CA5CC2" w14:paraId="4E8A8758" w14:textId="77777777"/>
                  </w:txbxContent>
                </v:textbox>
              </v:shape>
            </w:pict>
          </mc:Fallback>
        </mc:AlternateContent>
      </w:r>
    </w:p>
    <w:p w14:paraId="37C618E6" w14:textId="77777777" w:rsidR="00CA5CC2" w:rsidRPr="00CA5CC2" w:rsidRDefault="00CA5CC2" w:rsidP="00CA5CC2"/>
    <w:p w14:paraId="45B5FF94" w14:textId="77777777" w:rsidR="00CA5CC2" w:rsidRPr="00CA5CC2" w:rsidRDefault="00CA5CC2" w:rsidP="00CA5CC2"/>
    <w:p w14:paraId="721AAA4D" w14:textId="77777777" w:rsidR="00CA5CC2" w:rsidRPr="00CA5CC2" w:rsidRDefault="00CA5CC2" w:rsidP="00CA5CC2"/>
    <w:p w14:paraId="04044E80" w14:textId="77777777" w:rsidR="00CA5CC2" w:rsidRPr="00CA5CC2" w:rsidRDefault="00CA5CC2" w:rsidP="00CA5CC2"/>
    <w:p w14:paraId="34444829" w14:textId="77777777" w:rsidR="00CA5CC2" w:rsidRPr="00CA5CC2" w:rsidRDefault="00CA5CC2" w:rsidP="00CA5CC2"/>
    <w:p w14:paraId="16C8C72B" w14:textId="77777777" w:rsidR="004704E5" w:rsidRDefault="004704E5" w:rsidP="00CA5CC2"/>
    <w:p w14:paraId="3A91278F" w14:textId="2F597ACD" w:rsidR="00CA5CC2" w:rsidRPr="00CA5CC2" w:rsidRDefault="0015302E" w:rsidP="00CA5CC2"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FD0B942" wp14:editId="209272A2">
                <wp:simplePos x="0" y="0"/>
                <wp:positionH relativeFrom="column">
                  <wp:posOffset>567055</wp:posOffset>
                </wp:positionH>
                <wp:positionV relativeFrom="paragraph">
                  <wp:posOffset>65405</wp:posOffset>
                </wp:positionV>
                <wp:extent cx="3311057" cy="348144"/>
                <wp:effectExtent l="0" t="0" r="0" b="0"/>
                <wp:wrapNone/>
                <wp:docPr id="11556685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057" cy="34814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1E2590" w14:textId="541D5E74" w:rsidR="00A46DD3" w:rsidRPr="001E1C3A" w:rsidRDefault="00A46DD3" w:rsidP="00A46DD3">
                            <w:pPr>
                              <w:rPr>
                                <w:rFonts w:ascii="Gotham" w:hAnsi="Gotham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Gotham" w:hAnsi="Gotham"/>
                                <w:b/>
                                <w:sz w:val="40"/>
                                <w:szCs w:val="40"/>
                              </w:rPr>
                              <w:t>Attendance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46" style="position:absolute;margin-left:44.65pt;margin-top:5.15pt;width:260.7pt;height:27.4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" w14:anchorId="0FD0B942">
                <v:textbox inset="0,0,0,0">
                  <w:txbxContent>
                    <w:p w:rsidRPr="001E1C3A" w:rsidR="00A46DD3" w:rsidP="00A46DD3" w:rsidRDefault="00A46DD3" w14:paraId="3A1E2590" w14:textId="541D5E74">
                      <w:pPr>
                        <w:rPr>
                          <w:rFonts w:ascii="Gotham" w:hAnsi="Gotham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Gotham" w:hAnsi="Gotham"/>
                          <w:b/>
                          <w:sz w:val="40"/>
                          <w:szCs w:val="40"/>
                        </w:rPr>
                        <w:t>Attendance</w:t>
                      </w:r>
                    </w:p>
                  </w:txbxContent>
                </v:textbox>
              </v:shape>
            </w:pict>
          </mc:Fallback>
        </mc:AlternateContent>
      </w:r>
    </w:p>
    <w:p w14:paraId="6DA76A8B" w14:textId="4CBA0241" w:rsidR="00CA5CC2" w:rsidRDefault="0015302E" w:rsidP="00CA5CC2"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3DFBD13" wp14:editId="69A8EA0B">
                <wp:simplePos x="0" y="0"/>
                <wp:positionH relativeFrom="column">
                  <wp:posOffset>533400</wp:posOffset>
                </wp:positionH>
                <wp:positionV relativeFrom="paragraph">
                  <wp:posOffset>8890</wp:posOffset>
                </wp:positionV>
                <wp:extent cx="6387465" cy="1219200"/>
                <wp:effectExtent l="0" t="0" r="13335" b="19050"/>
                <wp:wrapNone/>
                <wp:docPr id="1893609626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7465" cy="121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A9A854" w14:textId="451FBE66" w:rsidR="00A46DD3" w:rsidRDefault="00A20573">
                            <w:r>
                              <w:t xml:space="preserve">A reminder of attendance – Our weekly attendance </w:t>
                            </w:r>
                            <w:r w:rsidR="0015302E">
                              <w:t>-</w:t>
                            </w:r>
                            <w:r>
                              <w:t xml:space="preserve"> any class </w:t>
                            </w:r>
                            <w:r w:rsidR="0015302E">
                              <w:t xml:space="preserve">collectively, </w:t>
                            </w:r>
                            <w:r>
                              <w:t>who have reached 98% attendance over a week will enjoy a free non uniform day.  The winners will be announced in the assembly on</w:t>
                            </w:r>
                            <w:r w:rsidR="0015302E">
                              <w:t xml:space="preserve"> the</w:t>
                            </w:r>
                            <w:r>
                              <w:t xml:space="preserve"> Monday </w:t>
                            </w:r>
                            <w:r w:rsidR="0015302E">
                              <w:t xml:space="preserve">of each week </w:t>
                            </w:r>
                            <w:r>
                              <w:t xml:space="preserve">and the </w:t>
                            </w:r>
                            <w:r w:rsidR="0012299F">
                              <w:t>n</w:t>
                            </w:r>
                            <w:r>
                              <w:t>on-uniform day</w:t>
                            </w:r>
                            <w:r w:rsidR="0012299F">
                              <w:t>,</w:t>
                            </w:r>
                            <w:r>
                              <w:t xml:space="preserve"> will be held on the Friday o</w:t>
                            </w:r>
                            <w:r w:rsidR="0012299F">
                              <w:t>f</w:t>
                            </w:r>
                            <w:r>
                              <w:t xml:space="preserve"> </w:t>
                            </w:r>
                            <w:r w:rsidR="00351DC2">
                              <w:t>that</w:t>
                            </w:r>
                            <w:r w:rsidR="0015302E">
                              <w:t xml:space="preserve"> same</w:t>
                            </w:r>
                            <w:r w:rsidR="00351DC2">
                              <w:t xml:space="preserve"> week.  </w:t>
                            </w:r>
                          </w:p>
                          <w:p w14:paraId="0538110D" w14:textId="099994F5" w:rsidR="0015302E" w:rsidRDefault="0015302E">
                            <w:r>
                              <w:t xml:space="preserve">Individual prizes are awarded to each pupil who </w:t>
                            </w:r>
                            <w:r w:rsidR="0012299F">
                              <w:t>achieves</w:t>
                            </w:r>
                            <w:r>
                              <w:t xml:space="preserve"> 100% attendance for the whole term, or a whole year.  Prizes are awarded in the respective end of term/year assemblies.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39" style="position:absolute;margin-left:42pt;margin-top:.7pt;width:502.95pt;height:96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47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" w14:anchorId="13DFBD13">
                <v:textbox>
                  <w:txbxContent>
                    <w:p w:rsidR="00A46DD3" w:rsidRDefault="00A20573" w14:paraId="09A9A854" w14:textId="451FBE66">
                      <w:r>
                        <w:t xml:space="preserve">A reminder of attendance – Our weekly attendance </w:t>
                      </w:r>
                      <w:r w:rsidR="0015302E">
                        <w:t>-</w:t>
                      </w:r>
                      <w:r>
                        <w:t xml:space="preserve"> any class </w:t>
                      </w:r>
                      <w:r w:rsidR="0015302E">
                        <w:t xml:space="preserve">collectively, </w:t>
                      </w:r>
                      <w:r>
                        <w:t>who have reached 98% attendance over a week will enjoy a free non uniform day.  The winners will be announced in the assembly on</w:t>
                      </w:r>
                      <w:r w:rsidR="0015302E">
                        <w:t xml:space="preserve"> the</w:t>
                      </w:r>
                      <w:r>
                        <w:t xml:space="preserve"> Monday </w:t>
                      </w:r>
                      <w:r w:rsidR="0015302E">
                        <w:t xml:space="preserve">of each week </w:t>
                      </w:r>
                      <w:r>
                        <w:t xml:space="preserve">and the </w:t>
                      </w:r>
                      <w:r w:rsidR="0012299F">
                        <w:t>n</w:t>
                      </w:r>
                      <w:r>
                        <w:t>on-uniform day</w:t>
                      </w:r>
                      <w:r w:rsidR="0012299F">
                        <w:t>,</w:t>
                      </w:r>
                      <w:r>
                        <w:t xml:space="preserve"> will be held on the Friday o</w:t>
                      </w:r>
                      <w:r w:rsidR="0012299F">
                        <w:t>f</w:t>
                      </w:r>
                      <w:r>
                        <w:t xml:space="preserve"> </w:t>
                      </w:r>
                      <w:r w:rsidR="00351DC2">
                        <w:t>that</w:t>
                      </w:r>
                      <w:r w:rsidR="0015302E">
                        <w:t xml:space="preserve"> same</w:t>
                      </w:r>
                      <w:r w:rsidR="00351DC2">
                        <w:t xml:space="preserve"> week.  </w:t>
                      </w:r>
                    </w:p>
                    <w:p w:rsidR="0015302E" w:rsidRDefault="0015302E" w14:paraId="0538110D" w14:textId="099994F5">
                      <w:r>
                        <w:t xml:space="preserve">Individual prizes are awarded to each pupil who </w:t>
                      </w:r>
                      <w:r w:rsidR="0012299F">
                        <w:t>achieves</w:t>
                      </w:r>
                      <w:r>
                        <w:t xml:space="preserve"> 100% attendance for the whole term, or a whole year.  Prizes are awarded in the respective end of term/year assemblies.</w:t>
                      </w:r>
                    </w:p>
                  </w:txbxContent>
                </v:textbox>
              </v:shape>
            </w:pict>
          </mc:Fallback>
        </mc:AlternateContent>
      </w:r>
    </w:p>
    <w:p w14:paraId="6724E3B0" w14:textId="47DEE312" w:rsidR="00A46DD3" w:rsidRDefault="00A46DD3" w:rsidP="00CA5CC2"/>
    <w:p w14:paraId="06D8DCAB" w14:textId="77777777" w:rsidR="00A46DD3" w:rsidRDefault="00A46DD3" w:rsidP="00CA5CC2"/>
    <w:p w14:paraId="47F897E8" w14:textId="77777777" w:rsidR="00A46DD3" w:rsidRDefault="00A46DD3" w:rsidP="00CA5CC2"/>
    <w:p w14:paraId="48CCD614" w14:textId="77777777" w:rsidR="004704E5" w:rsidRDefault="004704E5" w:rsidP="00191C2E">
      <w:pPr>
        <w:rPr>
          <w:sz w:val="24"/>
        </w:rPr>
      </w:pPr>
    </w:p>
    <w:p w14:paraId="7CE43E87" w14:textId="753DA2F1" w:rsidR="00E22EE8" w:rsidRPr="00BD5D94" w:rsidRDefault="0015302E" w:rsidP="00191C2E">
      <w:pPr>
        <w:rPr>
          <w:sz w:val="24"/>
        </w:rPr>
      </w:pPr>
      <w:r w:rsidRPr="005C31AB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582EB4D" wp14:editId="2E3660EF">
                <wp:simplePos x="0" y="0"/>
                <wp:positionH relativeFrom="column">
                  <wp:posOffset>581025</wp:posOffset>
                </wp:positionH>
                <wp:positionV relativeFrom="paragraph">
                  <wp:posOffset>10795</wp:posOffset>
                </wp:positionV>
                <wp:extent cx="3276600" cy="38481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3848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93C1C7" w14:textId="77777777" w:rsidR="001D07B3" w:rsidRDefault="000E1DB5" w:rsidP="001D07B3">
                            <w:pPr>
                              <w:rPr>
                                <w:rFonts w:ascii="Gotham" w:hAnsi="Gotham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Gotham" w:hAnsi="Gotham"/>
                                <w:b/>
                                <w:sz w:val="40"/>
                                <w:szCs w:val="40"/>
                              </w:rPr>
                              <w:t>Upcoming Events</w:t>
                            </w:r>
                          </w:p>
                          <w:p w14:paraId="4B7DF531" w14:textId="77777777" w:rsidR="00E22EE8" w:rsidRPr="001E1C3A" w:rsidRDefault="00E22EE8" w:rsidP="001D07B3">
                            <w:pPr>
                              <w:rPr>
                                <w:rFonts w:ascii="Gotham" w:hAnsi="Gotham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48" style="position:absolute;margin-left:45.75pt;margin-top:.85pt;width:258pt;height:30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" w14:anchorId="4582EB4D">
                <v:textbox inset="0,0,0,0">
                  <w:txbxContent>
                    <w:p w:rsidR="001D07B3" w:rsidP="001D07B3" w:rsidRDefault="000E1DB5" w14:paraId="7C93C1C7" w14:textId="77777777">
                      <w:pPr>
                        <w:rPr>
                          <w:rFonts w:ascii="Gotham" w:hAnsi="Gotham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Gotham" w:hAnsi="Gotham"/>
                          <w:b/>
                          <w:sz w:val="40"/>
                          <w:szCs w:val="40"/>
                        </w:rPr>
                        <w:t>Upcoming Events</w:t>
                      </w:r>
                    </w:p>
                    <w:p w:rsidRPr="001E1C3A" w:rsidR="00E22EE8" w:rsidP="001D07B3" w:rsidRDefault="00E22EE8" w14:paraId="4B7DF531" w14:textId="77777777">
                      <w:pPr>
                        <w:rPr>
                          <w:rFonts w:ascii="Gotham" w:hAnsi="Gotham"/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37179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9FBC877" wp14:editId="6B5E6E7F">
                <wp:simplePos x="0" y="0"/>
                <wp:positionH relativeFrom="page">
                  <wp:align>center</wp:align>
                </wp:positionH>
                <wp:positionV relativeFrom="paragraph">
                  <wp:posOffset>10160</wp:posOffset>
                </wp:positionV>
                <wp:extent cx="6618605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8605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33ABE3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line id="Straight Connector 8" style="position:absolute;z-index:251716608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ext;mso-width-percent:0;mso-width-relative:margin" o:spid="_x0000_s1026" strokecolor="#33abe3" strokeweight="1.25pt" from="0,.8pt" to="521.15pt,.8pt" w14:anchorId="20BD456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">
                <w10:wrap anchorx="page"/>
              </v:line>
            </w:pict>
          </mc:Fallback>
        </mc:AlternateContent>
      </w:r>
    </w:p>
    <w:tbl>
      <w:tblPr>
        <w:tblpPr w:leftFromText="180" w:rightFromText="180" w:vertAnchor="text" w:horzAnchor="margin" w:tblpXSpec="center" w:tblpY="261"/>
        <w:tblW w:w="9923" w:type="dxa"/>
        <w:tblLook w:val="04A0" w:firstRow="1" w:lastRow="0" w:firstColumn="1" w:lastColumn="0" w:noHBand="0" w:noVBand="1"/>
      </w:tblPr>
      <w:tblGrid>
        <w:gridCol w:w="2666"/>
        <w:gridCol w:w="7257"/>
      </w:tblGrid>
      <w:tr w:rsidR="001B60E9" w:rsidRPr="00DD76AF" w14:paraId="57DEB635" w14:textId="77777777" w:rsidTr="00C42E3B">
        <w:trPr>
          <w:trHeight w:val="288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bottom"/>
          </w:tcPr>
          <w:p w14:paraId="7BC53712" w14:textId="3C5D07BB" w:rsidR="001B60E9" w:rsidRPr="00DD76AF" w:rsidRDefault="00D8235A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July</w:t>
            </w:r>
          </w:p>
        </w:tc>
      </w:tr>
      <w:tr w:rsidR="001B60E9" w:rsidRPr="00DD76AF" w14:paraId="158C773A" w14:textId="77777777" w:rsidTr="00C42E3B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1600F516" w14:textId="78117F89" w:rsidR="001B60E9" w:rsidRPr="00DD76AF" w:rsidRDefault="00D8235A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3</w:t>
            </w:r>
            <w:r w:rsidRPr="00D8235A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rd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July 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3DC6FAB3" w14:textId="45C7E7E0" w:rsidR="001B60E9" w:rsidRPr="00DD76AF" w:rsidRDefault="00D8235A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Family Picnic at 12pm – Sports Day at 1pm</w:t>
            </w:r>
          </w:p>
        </w:tc>
      </w:tr>
      <w:tr w:rsidR="001B60E9" w:rsidRPr="00DD76AF" w14:paraId="2D9B3141" w14:textId="77777777" w:rsidTr="00C42E3B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48C6A983" w14:textId="12A67D8C" w:rsidR="001B60E9" w:rsidRDefault="00D8235A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7</w:t>
            </w:r>
            <w:r w:rsidRPr="00D8235A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July 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0861DE56" w14:textId="5F8FB33E" w:rsidR="001B60E9" w:rsidRDefault="00D8235A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Joint Family Picnic with Kings Oak Academy – 12pm</w:t>
            </w:r>
          </w:p>
        </w:tc>
      </w:tr>
      <w:tr w:rsidR="001B60E9" w:rsidRPr="00DD76AF" w14:paraId="34B13C2C" w14:textId="77777777" w:rsidTr="00C42E3B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35BD644E" w14:textId="2C8B5211" w:rsidR="001B60E9" w:rsidRDefault="00D8235A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8</w:t>
            </w:r>
            <w:r w:rsidRPr="00D8235A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July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3DBDC812" w14:textId="642ED182" w:rsidR="001B60E9" w:rsidRDefault="00D8235A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Whole school summer visit to Johnsons of Old Hurst</w:t>
            </w:r>
          </w:p>
        </w:tc>
      </w:tr>
      <w:tr w:rsidR="001B60E9" w:rsidRPr="00DD76AF" w14:paraId="5D829E95" w14:textId="77777777" w:rsidTr="00C42E3B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00"/>
            <w:noWrap/>
            <w:vAlign w:val="bottom"/>
          </w:tcPr>
          <w:p w14:paraId="0E5E3177" w14:textId="77777777" w:rsidR="001B60E9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                                               </w:t>
            </w:r>
          </w:p>
        </w:tc>
        <w:tc>
          <w:tcPr>
            <w:tcW w:w="72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E9C4EAA" w14:textId="58623375" w:rsidR="001B60E9" w:rsidRDefault="001B60E9" w:rsidP="00C42E3B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                                   </w:t>
            </w:r>
            <w:r w:rsidR="00AC24B2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 w:rsidR="00AC24B2">
              <w:rPr>
                <w:rFonts w:ascii="Calibri" w:eastAsia="Times New Roman" w:hAnsi="Calibri" w:cs="Calibri"/>
                <w:b/>
                <w:sz w:val="20"/>
                <w:szCs w:val="20"/>
                <w:lang w:val="en-GB" w:eastAsia="en-GB"/>
              </w:rPr>
              <w:t xml:space="preserve">    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 w:rsidR="00F50065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July</w:t>
            </w:r>
          </w:p>
        </w:tc>
      </w:tr>
      <w:tr w:rsidR="001B60E9" w:rsidRPr="00DD76AF" w14:paraId="4E8305EE" w14:textId="77777777" w:rsidTr="00C42E3B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770A9743" w14:textId="33A72FB1" w:rsidR="001B60E9" w:rsidRDefault="00F50065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9</w:t>
            </w:r>
            <w:r w:rsidRPr="00F50065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July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6C59DD13" w14:textId="5147F049" w:rsidR="001B60E9" w:rsidRDefault="00F50065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Young Carers visit – </w:t>
            </w:r>
            <w:proofErr w:type="spellStart"/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Twinlakes</w:t>
            </w:r>
            <w:proofErr w:type="spellEnd"/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– (Re-arranged)</w:t>
            </w:r>
          </w:p>
        </w:tc>
      </w:tr>
      <w:tr w:rsidR="001B60E9" w:rsidRPr="00DD76AF" w14:paraId="47D39BC7" w14:textId="77777777" w:rsidTr="00C42E3B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1387682F" w14:textId="1CBE8226" w:rsidR="001B60E9" w:rsidRDefault="00F50065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10</w:t>
            </w:r>
            <w:r w:rsidRPr="00F50065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July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4CB49C0E" w14:textId="0CF95D89" w:rsidR="001B60E9" w:rsidRDefault="00F50065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Summer Fayre – Pupils 1pm – 2pm – Parents 2pm – 3.15pm</w:t>
            </w:r>
          </w:p>
        </w:tc>
      </w:tr>
      <w:tr w:rsidR="001B60E9" w:rsidRPr="00DD76AF" w14:paraId="204A55B7" w14:textId="77777777" w:rsidTr="00C42E3B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1C0C0134" w14:textId="7284A782" w:rsidR="001B60E9" w:rsidRDefault="00F50065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14</w:t>
            </w:r>
            <w:r w:rsidRPr="00F50065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July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1396EE8D" w14:textId="509C0D0E" w:rsidR="001B60E9" w:rsidRDefault="00F50065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Report Collection (after School)</w:t>
            </w:r>
          </w:p>
        </w:tc>
      </w:tr>
      <w:tr w:rsidR="0072300B" w:rsidRPr="00DD76AF" w14:paraId="08A55106" w14:textId="77777777" w:rsidTr="00C42E3B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0F74CE60" w14:textId="67A276E8" w:rsidR="0072300B" w:rsidRDefault="004704E5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16th July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0F1DE34A" w14:textId="19523C7F" w:rsidR="0072300B" w:rsidRDefault="004704E5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Dress Down Day – Year 3 – Year 5 Only – Party clothes theme</w:t>
            </w:r>
          </w:p>
        </w:tc>
      </w:tr>
      <w:tr w:rsidR="004704E5" w:rsidRPr="00DD76AF" w14:paraId="5C5796E7" w14:textId="77777777" w:rsidTr="00E72001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</w:tcPr>
          <w:p w14:paraId="5EC713B0" w14:textId="101ED8C5" w:rsidR="004704E5" w:rsidRPr="004704E5" w:rsidRDefault="004704E5" w:rsidP="004704E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4704E5">
              <w:rPr>
                <w:rFonts w:cstheme="minorHAnsi"/>
                <w:b/>
                <w:bCs/>
                <w:sz w:val="20"/>
                <w:szCs w:val="20"/>
              </w:rPr>
              <w:t>16th July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</w:tcPr>
          <w:p w14:paraId="164B2859" w14:textId="0A6EA6C8" w:rsidR="004704E5" w:rsidRPr="004704E5" w:rsidRDefault="004704E5" w:rsidP="004704E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4704E5">
              <w:rPr>
                <w:rFonts w:cstheme="minorHAnsi"/>
                <w:b/>
                <w:bCs/>
                <w:sz w:val="20"/>
                <w:szCs w:val="20"/>
              </w:rPr>
              <w:t>Year 6 Leavers Assembly – 10.45am – 11.30am</w:t>
            </w:r>
          </w:p>
        </w:tc>
      </w:tr>
      <w:tr w:rsidR="004704E5" w:rsidRPr="00DD76AF" w14:paraId="4FAF1A6E" w14:textId="77777777" w:rsidTr="00E72001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</w:tcPr>
          <w:p w14:paraId="2744FB14" w14:textId="5200F663" w:rsidR="004704E5" w:rsidRPr="004704E5" w:rsidRDefault="004704E5" w:rsidP="004704E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4704E5">
              <w:rPr>
                <w:rFonts w:cstheme="minorHAnsi"/>
                <w:b/>
                <w:bCs/>
                <w:sz w:val="20"/>
                <w:szCs w:val="20"/>
              </w:rPr>
              <w:t>16th July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</w:tcPr>
          <w:p w14:paraId="1C60FBF8" w14:textId="09F9027E" w:rsidR="004704E5" w:rsidRPr="004704E5" w:rsidRDefault="004704E5" w:rsidP="004704E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4704E5">
              <w:rPr>
                <w:rFonts w:cstheme="minorHAnsi"/>
                <w:b/>
                <w:bCs/>
                <w:sz w:val="20"/>
                <w:szCs w:val="20"/>
              </w:rPr>
              <w:t>Year 6 – Family Picnic – 11.30am – 1pm</w:t>
            </w:r>
          </w:p>
        </w:tc>
      </w:tr>
      <w:tr w:rsidR="004704E5" w:rsidRPr="00DD76AF" w14:paraId="3CE67FF7" w14:textId="77777777" w:rsidTr="00E72001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</w:tcPr>
          <w:p w14:paraId="0B95D6CA" w14:textId="30E15D0A" w:rsidR="004704E5" w:rsidRPr="004704E5" w:rsidRDefault="004704E5" w:rsidP="004704E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4704E5">
              <w:rPr>
                <w:rFonts w:cstheme="minorHAnsi"/>
                <w:b/>
                <w:bCs/>
                <w:sz w:val="20"/>
                <w:szCs w:val="20"/>
              </w:rPr>
              <w:t>16th July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</w:tcPr>
          <w:p w14:paraId="0E5DBB48" w14:textId="50BB0420" w:rsidR="004704E5" w:rsidRPr="004704E5" w:rsidRDefault="004704E5" w:rsidP="004704E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4704E5">
              <w:rPr>
                <w:rFonts w:cstheme="minorHAnsi"/>
                <w:b/>
                <w:bCs/>
                <w:sz w:val="20"/>
                <w:szCs w:val="20"/>
              </w:rPr>
              <w:t>Year 6 – Family Activities afternoon – 1pm – 2pm</w:t>
            </w:r>
          </w:p>
        </w:tc>
      </w:tr>
      <w:tr w:rsidR="004704E5" w:rsidRPr="00DD76AF" w14:paraId="7FFABF26" w14:textId="77777777" w:rsidTr="00E72001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</w:tcPr>
          <w:p w14:paraId="71C7F328" w14:textId="319A2202" w:rsidR="004704E5" w:rsidRPr="004704E5" w:rsidRDefault="004704E5" w:rsidP="004704E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4704E5">
              <w:rPr>
                <w:rFonts w:cstheme="minorHAnsi"/>
                <w:b/>
                <w:bCs/>
                <w:sz w:val="20"/>
                <w:szCs w:val="20"/>
              </w:rPr>
              <w:t>16th July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</w:tcPr>
          <w:p w14:paraId="1EC829DD" w14:textId="45709550" w:rsidR="004704E5" w:rsidRPr="004704E5" w:rsidRDefault="004704E5" w:rsidP="004704E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4704E5">
              <w:rPr>
                <w:rFonts w:cstheme="minorHAnsi"/>
                <w:b/>
                <w:bCs/>
                <w:sz w:val="20"/>
                <w:szCs w:val="20"/>
              </w:rPr>
              <w:t>Whole school end of year Disco 3.15pm – 5</w:t>
            </w:r>
            <w:r>
              <w:rPr>
                <w:rFonts w:cstheme="minorHAnsi"/>
                <w:b/>
                <w:bCs/>
                <w:sz w:val="20"/>
                <w:szCs w:val="20"/>
              </w:rPr>
              <w:t>.15</w:t>
            </w:r>
            <w:r w:rsidRPr="004704E5">
              <w:rPr>
                <w:rFonts w:cstheme="minorHAnsi"/>
                <w:b/>
                <w:bCs/>
                <w:sz w:val="20"/>
                <w:szCs w:val="20"/>
              </w:rPr>
              <w:t>pm</w:t>
            </w:r>
          </w:p>
        </w:tc>
      </w:tr>
      <w:tr w:rsidR="004704E5" w:rsidRPr="00DD76AF" w14:paraId="6CFCFBDC" w14:textId="77777777" w:rsidTr="00E72001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</w:tcPr>
          <w:p w14:paraId="51841A07" w14:textId="7AC38DD7" w:rsidR="004704E5" w:rsidRPr="004704E5" w:rsidRDefault="004704E5" w:rsidP="004704E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4704E5">
              <w:rPr>
                <w:rFonts w:cstheme="minorHAnsi"/>
                <w:b/>
                <w:bCs/>
                <w:sz w:val="20"/>
                <w:szCs w:val="20"/>
              </w:rPr>
              <w:t xml:space="preserve">16th July 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</w:tcPr>
          <w:p w14:paraId="53E756E2" w14:textId="12B576D6" w:rsidR="004704E5" w:rsidRPr="004704E5" w:rsidRDefault="004704E5" w:rsidP="004704E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4704E5">
              <w:rPr>
                <w:rFonts w:cstheme="minorHAnsi"/>
                <w:b/>
                <w:bCs/>
                <w:sz w:val="20"/>
                <w:szCs w:val="20"/>
              </w:rPr>
              <w:t xml:space="preserve">Year 6 Summer Festival (extra Disco) </w:t>
            </w:r>
            <w:r>
              <w:rPr>
                <w:rFonts w:cstheme="minorHAnsi"/>
                <w:b/>
                <w:bCs/>
                <w:sz w:val="20"/>
                <w:szCs w:val="20"/>
              </w:rPr>
              <w:t>5.15pm – 6.30pm</w:t>
            </w:r>
          </w:p>
        </w:tc>
      </w:tr>
      <w:tr w:rsidR="004704E5" w:rsidRPr="00DD76AF" w14:paraId="1D74F133" w14:textId="77777777" w:rsidTr="00E72001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</w:tcPr>
          <w:p w14:paraId="40570602" w14:textId="178F4BA2" w:rsidR="004704E5" w:rsidRPr="004704E5" w:rsidRDefault="004704E5" w:rsidP="004704E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GB" w:eastAsia="en-GB"/>
              </w:rPr>
              <w:t>17</w:t>
            </w:r>
            <w:r w:rsidRPr="004704E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GB" w:eastAsia="en-GB"/>
              </w:rPr>
              <w:t xml:space="preserve"> July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</w:tcPr>
          <w:p w14:paraId="658E4188" w14:textId="1D46604A" w:rsidR="004704E5" w:rsidRPr="004704E5" w:rsidRDefault="004704E5" w:rsidP="004704E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GB" w:eastAsia="en-GB"/>
              </w:rPr>
              <w:t xml:space="preserve">End of Year Assembly </w:t>
            </w:r>
          </w:p>
        </w:tc>
      </w:tr>
      <w:tr w:rsidR="004704E5" w:rsidRPr="00DD76AF" w14:paraId="2C98005A" w14:textId="77777777" w:rsidTr="00E72001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</w:tcPr>
          <w:p w14:paraId="2A55EF7F" w14:textId="41614C11" w:rsidR="004704E5" w:rsidRPr="004704E5" w:rsidRDefault="004704E5" w:rsidP="004704E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GB" w:eastAsia="en-GB"/>
              </w:rPr>
              <w:t>17</w:t>
            </w:r>
            <w:r w:rsidRPr="004704E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GB" w:eastAsia="en-GB"/>
              </w:rPr>
              <w:t xml:space="preserve"> July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</w:tcPr>
          <w:p w14:paraId="3DD196EE" w14:textId="5188628C" w:rsidR="004704E5" w:rsidRPr="004704E5" w:rsidRDefault="004704E5" w:rsidP="004704E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GB" w:eastAsia="en-GB"/>
              </w:rPr>
              <w:t>End of the Academic Year – 3.15pm</w:t>
            </w:r>
          </w:p>
        </w:tc>
      </w:tr>
      <w:tr w:rsidR="004704E5" w:rsidRPr="00DD76AF" w14:paraId="22A849D6" w14:textId="77777777" w:rsidTr="00E72001">
        <w:trPr>
          <w:trHeight w:val="288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</w:tcPr>
          <w:p w14:paraId="5E525901" w14:textId="3D7C32B2" w:rsidR="004704E5" w:rsidRPr="004704E5" w:rsidRDefault="004704E5" w:rsidP="004704E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</w:tcPr>
          <w:p w14:paraId="182D732D" w14:textId="24DDFAC2" w:rsidR="004704E5" w:rsidRPr="004704E5" w:rsidRDefault="004704E5" w:rsidP="004704E5">
            <w:pPr>
              <w:spacing w:after="0" w:line="240" w:lineRule="auto"/>
              <w:jc w:val="center"/>
              <w:rPr>
                <w:rFonts w:ascii="Aptos Black" w:eastAsia="Times New Roman" w:hAnsi="Aptos Black" w:cstheme="minorHAnsi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4704E5">
              <w:rPr>
                <w:rFonts w:ascii="Aptos Black" w:eastAsia="Times New Roman" w:hAnsi="Aptos Black" w:cstheme="minorHAnsi"/>
                <w:b/>
                <w:bCs/>
                <w:color w:val="000000"/>
                <w:sz w:val="20"/>
                <w:szCs w:val="20"/>
                <w:lang w:val="en-GB" w:eastAsia="en-GB"/>
              </w:rPr>
              <w:t>Have a happy and safe summer holiday</w:t>
            </w:r>
          </w:p>
        </w:tc>
      </w:tr>
      <w:tr w:rsidR="001B60E9" w:rsidRPr="00DD76AF" w14:paraId="0AB9D6BA" w14:textId="77777777" w:rsidTr="00C42E3B">
        <w:trPr>
          <w:trHeight w:val="288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bottom"/>
          </w:tcPr>
          <w:p w14:paraId="2D254AF8" w14:textId="6E68E1C8" w:rsidR="001B60E9" w:rsidRPr="00DD76AF" w:rsidRDefault="004704E5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September</w:t>
            </w:r>
          </w:p>
        </w:tc>
      </w:tr>
      <w:tr w:rsidR="001B60E9" w:rsidRPr="00DD76AF" w14:paraId="61EAD81B" w14:textId="77777777" w:rsidTr="00C42E3B">
        <w:trPr>
          <w:trHeight w:val="96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166F4DC1" w14:textId="28188489" w:rsidR="001B60E9" w:rsidRDefault="004704E5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1</w:t>
            </w:r>
            <w:r w:rsidRPr="004704E5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st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September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470690B9" w14:textId="6BB21A48" w:rsidR="001B60E9" w:rsidRDefault="004704E5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Training Day</w:t>
            </w:r>
          </w:p>
        </w:tc>
      </w:tr>
      <w:tr w:rsidR="001B60E9" w:rsidRPr="00DD76AF" w14:paraId="12834D3C" w14:textId="77777777" w:rsidTr="00C42E3B">
        <w:trPr>
          <w:trHeight w:val="96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097167EB" w14:textId="56DA1DAB" w:rsidR="001B60E9" w:rsidRDefault="004704E5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2</w:t>
            </w:r>
            <w:r w:rsidRPr="004704E5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nd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September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5EAC4942" w14:textId="337CEBA9" w:rsidR="001B60E9" w:rsidRDefault="004704E5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Training Day</w:t>
            </w:r>
          </w:p>
        </w:tc>
      </w:tr>
      <w:tr w:rsidR="001B60E9" w:rsidRPr="00DD76AF" w14:paraId="67A35DDD" w14:textId="77777777" w:rsidTr="00C42E3B">
        <w:trPr>
          <w:trHeight w:val="96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5236AB9F" w14:textId="555323B6" w:rsidR="001B60E9" w:rsidRDefault="004704E5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3</w:t>
            </w:r>
            <w:r w:rsidRPr="004704E5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rd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September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1662CEC7" w14:textId="30EC807B" w:rsidR="001B60E9" w:rsidRDefault="004704E5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All children return to school – 8.45am</w:t>
            </w:r>
          </w:p>
        </w:tc>
      </w:tr>
      <w:tr w:rsidR="001B60E9" w:rsidRPr="00DD76AF" w14:paraId="37C7B421" w14:textId="77777777" w:rsidTr="00C42E3B">
        <w:trPr>
          <w:trHeight w:val="96"/>
        </w:trPr>
        <w:tc>
          <w:tcPr>
            <w:tcW w:w="2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0154E29F" w14:textId="1A81BAD8" w:rsidR="001B60E9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3086A07D" w14:textId="7C09AEBE" w:rsidR="001B60E9" w:rsidRDefault="001B60E9" w:rsidP="00C42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</w:p>
        </w:tc>
      </w:tr>
    </w:tbl>
    <w:p w14:paraId="5B3FAAD7" w14:textId="5E798C25" w:rsidR="00CA5CC2" w:rsidRPr="00BD5D94" w:rsidRDefault="00CA5CC2" w:rsidP="00CA5CC2">
      <w:pPr>
        <w:rPr>
          <w:sz w:val="24"/>
        </w:rPr>
      </w:pPr>
    </w:p>
    <w:p w14:paraId="37A5E0CD" w14:textId="0E0A16C6" w:rsidR="00CA5CC2" w:rsidRPr="00CA5CC2" w:rsidRDefault="00CA5CC2" w:rsidP="00CA5CC2"/>
    <w:p w14:paraId="71ADFB4D" w14:textId="6CA68D7A" w:rsidR="00CA5CC2" w:rsidRPr="00CA5CC2" w:rsidRDefault="00CA5CC2" w:rsidP="00CA5CC2"/>
    <w:p w14:paraId="3A8EA937" w14:textId="77777777" w:rsidR="00CA5CC2" w:rsidRPr="00CA5CC2" w:rsidRDefault="00CA5CC2" w:rsidP="00CA5CC2"/>
    <w:p w14:paraId="0DFE80B8" w14:textId="77777777" w:rsidR="00CA5CC2" w:rsidRPr="00CA5CC2" w:rsidRDefault="00CA5CC2" w:rsidP="00CA5CC2"/>
    <w:p w14:paraId="779CCF3C" w14:textId="77777777" w:rsidR="00CA5CC2" w:rsidRPr="00CA5CC2" w:rsidRDefault="00CA5CC2" w:rsidP="00CA5CC2"/>
    <w:p w14:paraId="55C71A12" w14:textId="77777777" w:rsidR="00CA5CC2" w:rsidRPr="00CA5CC2" w:rsidRDefault="00CA5CC2" w:rsidP="00CA5CC2"/>
    <w:p w14:paraId="52400652" w14:textId="77777777" w:rsidR="00CA5CC2" w:rsidRPr="00CA5CC2" w:rsidRDefault="00CA5CC2" w:rsidP="00CA5CC2"/>
    <w:p w14:paraId="7D3F5333" w14:textId="77777777" w:rsidR="00CA5CC2" w:rsidRPr="00CA5CC2" w:rsidRDefault="00CA5CC2" w:rsidP="00CA5CC2"/>
    <w:p w14:paraId="0167BC73" w14:textId="77777777" w:rsidR="00CA5CC2" w:rsidRPr="00CA5CC2" w:rsidRDefault="00CA5CC2" w:rsidP="00CA5CC2"/>
    <w:p w14:paraId="03B53111" w14:textId="77777777" w:rsidR="00CA5CC2" w:rsidRDefault="00CA5CC2" w:rsidP="00CA5CC2"/>
    <w:p w14:paraId="59280FE0" w14:textId="1309708B" w:rsidR="00CA5CC2" w:rsidRPr="00CA5CC2" w:rsidRDefault="00CA5CC2" w:rsidP="00CA5CC2"/>
    <w:p w14:paraId="70F5DA46" w14:textId="54AC494F" w:rsidR="00CA5CC2" w:rsidRPr="00CA5CC2" w:rsidRDefault="00CA5CC2" w:rsidP="00CA5CC2"/>
    <w:p w14:paraId="22C39E7A" w14:textId="6ADF18FD" w:rsidR="00CA5CC2" w:rsidRDefault="00CA5CC2" w:rsidP="00CA5CC2"/>
    <w:p w14:paraId="45A3694A" w14:textId="66D04F3F" w:rsidR="00F423E8" w:rsidRPr="00CA5CC2" w:rsidRDefault="00F423E8" w:rsidP="00CA5CC2"/>
    <w:sectPr w:rsidR="00F423E8" w:rsidRPr="00CA5CC2" w:rsidSect="00891ACE">
      <w:headerReference w:type="default" r:id="rId16"/>
      <w:pgSz w:w="11907" w:h="16839" w:code="9"/>
      <w:pgMar w:top="880" w:right="747" w:bottom="0" w:left="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20689" w14:textId="77777777" w:rsidR="00AE032D" w:rsidRDefault="00AE032D" w:rsidP="001B451D">
      <w:pPr>
        <w:spacing w:after="0" w:line="240" w:lineRule="auto"/>
      </w:pPr>
      <w:r>
        <w:separator/>
      </w:r>
    </w:p>
  </w:endnote>
  <w:endnote w:type="continuationSeparator" w:id="0">
    <w:p w14:paraId="612613C1" w14:textId="77777777" w:rsidR="00AE032D" w:rsidRDefault="00AE032D" w:rsidP="001B4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tham Book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Black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A4E3E" w14:textId="77777777" w:rsidR="0019128D" w:rsidRDefault="0019128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E788AF" wp14:editId="0F7379EB">
              <wp:simplePos x="0" y="0"/>
              <wp:positionH relativeFrom="column">
                <wp:posOffset>5998210</wp:posOffset>
              </wp:positionH>
              <wp:positionV relativeFrom="paragraph">
                <wp:posOffset>5080</wp:posOffset>
              </wp:positionV>
              <wp:extent cx="1093470" cy="881380"/>
              <wp:effectExtent l="0" t="0" r="11430" b="13970"/>
              <wp:wrapNone/>
              <wp:docPr id="31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3470" cy="8813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E7168C" w14:textId="77777777" w:rsidR="0019128D" w:rsidRPr="00891ACE" w:rsidRDefault="0019128D" w:rsidP="00891ACE">
                          <w:pPr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</w:pPr>
                          <w:r w:rsidRPr="00891ACE"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  <w:t>www.eastern-mat.co.uk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2AE788AF">
              <v:stroke joinstyle="miter"/>
              <v:path gradientshapeok="t" o:connecttype="rect"/>
            </v:shapetype>
            <v:shape id="_x0000_s1059" style="position:absolute;margin-left:472.3pt;margin-top:.4pt;width:86.1pt;height:69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filled="f" stroked="f" strokeweight="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">
              <v:textbox inset="0,0,0,0">
                <w:txbxContent>
                  <w:p w:rsidRPr="00891ACE" w:rsidR="0019128D" w:rsidP="00891ACE" w:rsidRDefault="0019128D" w14:paraId="23E7168C" w14:textId="77777777">
                    <w:pPr>
                      <w:rPr>
                        <w:rFonts w:ascii="Gotham Book" w:hAnsi="Gotham Book" w:cstheme="minorHAnsi"/>
                        <w:sz w:val="12"/>
                        <w:szCs w:val="12"/>
                      </w:rPr>
                    </w:pPr>
                    <w:r w:rsidRPr="00891ACE">
                      <w:rPr>
                        <w:rFonts w:ascii="Gotham Book" w:hAnsi="Gotham Book" w:cstheme="minorHAnsi"/>
                        <w:sz w:val="12"/>
                        <w:szCs w:val="12"/>
                      </w:rPr>
                      <w:t>www.eastern-mat.co.uk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C18E5C4" wp14:editId="42336F4A">
              <wp:simplePos x="0" y="0"/>
              <wp:positionH relativeFrom="column">
                <wp:posOffset>4578096</wp:posOffset>
              </wp:positionH>
              <wp:positionV relativeFrom="paragraph">
                <wp:posOffset>5207</wp:posOffset>
              </wp:positionV>
              <wp:extent cx="1158621" cy="887730"/>
              <wp:effectExtent l="0" t="0" r="3810" b="7620"/>
              <wp:wrapNone/>
              <wp:docPr id="3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8621" cy="88773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F368A1E" w14:textId="77777777" w:rsidR="0019128D" w:rsidRPr="00891ACE" w:rsidRDefault="001E7230" w:rsidP="008D71E3">
                          <w:pPr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  <w:t>office</w:t>
                          </w:r>
                          <w:r w:rsidR="0019128D" w:rsidRPr="00891ACE"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  <w:t>@eastern-mat.co.uk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 id="_x0000_s1060" style="position:absolute;margin-left:360.5pt;margin-top:.4pt;width:91.25pt;height:6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filled="f" stroked="f" strokeweight="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" w14:anchorId="5C18E5C4">
              <v:textbox inset="0,0,0,0">
                <w:txbxContent>
                  <w:p w:rsidRPr="00891ACE" w:rsidR="0019128D" w:rsidP="008D71E3" w:rsidRDefault="001E7230" w14:paraId="2F368A1E" w14:textId="77777777">
                    <w:pPr>
                      <w:rPr>
                        <w:rFonts w:ascii="Gotham Book" w:hAnsi="Gotham Book" w:cstheme="minorHAnsi"/>
                        <w:sz w:val="12"/>
                        <w:szCs w:val="12"/>
                      </w:rPr>
                    </w:pPr>
                    <w:r>
                      <w:rPr>
                        <w:rFonts w:ascii="Gotham Book" w:hAnsi="Gotham Book" w:cstheme="minorHAnsi"/>
                        <w:sz w:val="12"/>
                        <w:szCs w:val="12"/>
                      </w:rPr>
                      <w:t>office</w:t>
                    </w:r>
                    <w:r w:rsidRPr="00891ACE" w:rsidR="0019128D">
                      <w:rPr>
                        <w:rFonts w:ascii="Gotham Book" w:hAnsi="Gotham Book" w:cstheme="minorHAnsi"/>
                        <w:sz w:val="12"/>
                        <w:szCs w:val="12"/>
                      </w:rPr>
                      <w:t>@eastern-mat.co.uk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41309D" wp14:editId="41F2E2DB">
              <wp:simplePos x="0" y="0"/>
              <wp:positionH relativeFrom="column">
                <wp:posOffset>2044701</wp:posOffset>
              </wp:positionH>
              <wp:positionV relativeFrom="paragraph">
                <wp:posOffset>1270</wp:posOffset>
              </wp:positionV>
              <wp:extent cx="1311910" cy="881380"/>
              <wp:effectExtent l="0" t="0" r="2540" b="13970"/>
              <wp:wrapNone/>
              <wp:docPr id="31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1910" cy="8813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E185DA" w14:textId="77777777" w:rsidR="0019128D" w:rsidRPr="00891ACE" w:rsidRDefault="0019128D">
                          <w:pPr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</w:pPr>
                          <w:r w:rsidRPr="00891ACE"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  <w:t>Queen Mary Road, King’s Lynn, Norfolk, PE30 4QG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 id="_x0000_s1061" style="position:absolute;margin-left:161pt;margin-top:.1pt;width:103.3pt;height:6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filled="f" stroked="f" strokeweight="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" w14:anchorId="4A41309D">
              <v:textbox inset="0,0,0,0">
                <w:txbxContent>
                  <w:p w:rsidRPr="00891ACE" w:rsidR="0019128D" w:rsidRDefault="0019128D" w14:paraId="4DE185DA" w14:textId="77777777">
                    <w:pPr>
                      <w:rPr>
                        <w:rFonts w:ascii="Gotham Book" w:hAnsi="Gotham Book" w:cstheme="minorHAnsi"/>
                        <w:sz w:val="12"/>
                        <w:szCs w:val="12"/>
                      </w:rPr>
                    </w:pPr>
                    <w:r w:rsidRPr="00891ACE">
                      <w:rPr>
                        <w:rFonts w:ascii="Gotham Book" w:hAnsi="Gotham Book" w:cstheme="minorHAnsi"/>
                        <w:sz w:val="12"/>
                        <w:szCs w:val="12"/>
                      </w:rPr>
                      <w:t>Queen Mary Road, King’s Lynn, Norfolk, PE30 4QG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F5D403" wp14:editId="7AD33281">
              <wp:simplePos x="0" y="0"/>
              <wp:positionH relativeFrom="column">
                <wp:posOffset>3614057</wp:posOffset>
              </wp:positionH>
              <wp:positionV relativeFrom="paragraph">
                <wp:posOffset>7166</wp:posOffset>
              </wp:positionV>
              <wp:extent cx="713014" cy="881561"/>
              <wp:effectExtent l="0" t="0" r="11430" b="13970"/>
              <wp:wrapNone/>
              <wp:docPr id="31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3014" cy="881561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E5B0F6" w14:textId="77777777" w:rsidR="0019128D" w:rsidRPr="00891ACE" w:rsidRDefault="0019128D" w:rsidP="008D71E3">
                          <w:pPr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</w:pPr>
                          <w:r w:rsidRPr="00891ACE"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  <w:t>01553 779 685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 id="_x0000_s1062" style="position:absolute;margin-left:284.55pt;margin-top:.55pt;width:56.15pt;height:69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filled="f" stroked="f" strokeweight="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" w14:anchorId="1DF5D403">
              <v:textbox inset="0,0,0,0">
                <w:txbxContent>
                  <w:p w:rsidRPr="00891ACE" w:rsidR="0019128D" w:rsidP="008D71E3" w:rsidRDefault="0019128D" w14:paraId="1BE5B0F6" w14:textId="77777777">
                    <w:pPr>
                      <w:rPr>
                        <w:rFonts w:ascii="Gotham Book" w:hAnsi="Gotham Book" w:cstheme="minorHAnsi"/>
                        <w:sz w:val="12"/>
                        <w:szCs w:val="12"/>
                      </w:rPr>
                    </w:pPr>
                    <w:r w:rsidRPr="00891ACE">
                      <w:rPr>
                        <w:rFonts w:ascii="Gotham Book" w:hAnsi="Gotham Book" w:cstheme="minorHAnsi"/>
                        <w:sz w:val="12"/>
                        <w:szCs w:val="12"/>
                      </w:rPr>
                      <w:t>01553 779 685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7674AEF0" wp14:editId="756823CC">
          <wp:extent cx="7562850" cy="876300"/>
          <wp:effectExtent l="0" t="0" r="0" b="0"/>
          <wp:docPr id="505288445" name="Picture 505288445" descr="footer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 descr="footer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38BC7" w14:textId="77777777" w:rsidR="00AE032D" w:rsidRDefault="00AE032D" w:rsidP="001B451D">
      <w:pPr>
        <w:spacing w:after="0" w:line="240" w:lineRule="auto"/>
      </w:pPr>
      <w:r>
        <w:separator/>
      </w:r>
    </w:p>
  </w:footnote>
  <w:footnote w:type="continuationSeparator" w:id="0">
    <w:p w14:paraId="46EA1A48" w14:textId="77777777" w:rsidR="00AE032D" w:rsidRDefault="00AE032D" w:rsidP="001B45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4F128" w14:textId="77777777" w:rsidR="0019128D" w:rsidRDefault="0019128D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344E66E6" wp14:editId="3ECE6264">
              <wp:simplePos x="0" y="0"/>
              <wp:positionH relativeFrom="column">
                <wp:posOffset>2889250</wp:posOffset>
              </wp:positionH>
              <wp:positionV relativeFrom="paragraph">
                <wp:posOffset>393065</wp:posOffset>
              </wp:positionV>
              <wp:extent cx="3410712" cy="1499616"/>
              <wp:effectExtent l="0" t="0" r="18415" b="5715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410712" cy="1499201"/>
                        <a:chOff x="0" y="0"/>
                        <a:chExt cx="3408680" cy="1503264"/>
                      </a:xfrm>
                    </wpg:grpSpPr>
                    <wps:wsp>
                      <wps:cNvPr id="3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64160" y="985520"/>
                          <a:ext cx="1539240" cy="2921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EB419" w14:textId="77777777" w:rsidR="0019128D" w:rsidRPr="001E7230" w:rsidRDefault="001E7230" w:rsidP="00582ACE">
                            <w:pPr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</w:pPr>
                            <w:r w:rsidRPr="001E7230"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  <w:t xml:space="preserve">Parkway, King’s Lynn, Norfolk, </w:t>
                            </w:r>
                            <w:r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  <w:br/>
                            </w:r>
                            <w:r w:rsidRPr="001E7230"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  <w:t>PE30 4QJ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80" y="1001016"/>
                          <a:ext cx="218440" cy="22300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64160" y="1341120"/>
                          <a:ext cx="788670" cy="14351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75B219" w14:textId="77777777" w:rsidR="0019128D" w:rsidRPr="001E7230" w:rsidRDefault="0019128D" w:rsidP="00582ACE">
                            <w:pPr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</w:pPr>
                            <w:r w:rsidRPr="001E7230"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  <w:t>01553 77</w:t>
                            </w:r>
                            <w:r w:rsidR="001E7230" w:rsidRPr="001E7230"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  <w:t>4 511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Picture 10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295815"/>
                          <a:ext cx="203200" cy="20744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1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082800" y="985520"/>
                          <a:ext cx="1325880" cy="135255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501ACF" w14:textId="77777777" w:rsidR="0019128D" w:rsidRPr="001E7230" w:rsidRDefault="001E7230" w:rsidP="00582ACE">
                            <w:pPr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</w:pPr>
                            <w:r w:rsidRPr="001E7230"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  <w:t>office@hjs.eastern-mat.co.uk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Picture 12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828800" y="1001269"/>
                          <a:ext cx="203200" cy="1310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3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082800" y="1295400"/>
                          <a:ext cx="1325880" cy="13081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513CC0" w14:textId="77777777" w:rsidR="0019128D" w:rsidRPr="001E7230" w:rsidRDefault="001E7230" w:rsidP="00582ACE">
                            <w:pPr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</w:pPr>
                            <w:r w:rsidRPr="001E7230"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  <w:t>www.howardjunior.co.uk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" name="Picture 17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829767" y="1275080"/>
                          <a:ext cx="201264" cy="1981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8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995680" y="0"/>
                          <a:ext cx="1493520" cy="223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FB22F8" w14:textId="36F34411" w:rsidR="0019128D" w:rsidRPr="00671FEF" w:rsidRDefault="001B1471" w:rsidP="00582ACE">
                            <w:pPr>
                              <w:jc w:val="center"/>
                              <w:rPr>
                                <w:rFonts w:ascii="Gotham" w:hAnsi="Gotham" w:cstheme="minorHAnsi"/>
                                <w:b/>
                                <w:color w:val="25336B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Gotham" w:hAnsi="Gotham" w:cstheme="minorHAnsi"/>
                                <w:b/>
                                <w:color w:val="25336B"/>
                                <w:sz w:val="23"/>
                                <w:szCs w:val="23"/>
                              </w:rPr>
                              <w:t>July</w:t>
                            </w:r>
                            <w:r w:rsidR="0065566B">
                              <w:rPr>
                                <w:rFonts w:ascii="Gotham" w:hAnsi="Gotham" w:cstheme="minorHAnsi"/>
                                <w:b/>
                                <w:color w:val="25336B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="00790F46">
                              <w:rPr>
                                <w:rFonts w:ascii="Gotham" w:hAnsi="Gotham" w:cstheme="minorHAnsi"/>
                                <w:b/>
                                <w:color w:val="25336B"/>
                                <w:sz w:val="23"/>
                                <w:szCs w:val="23"/>
                              </w:rPr>
                              <w:t>202</w:t>
                            </w:r>
                            <w:r w:rsidR="008B7275">
                              <w:rPr>
                                <w:rFonts w:ascii="Gotham" w:hAnsi="Gotham" w:cstheme="minorHAnsi"/>
                                <w:b/>
                                <w:color w:val="25336B"/>
                                <w:sz w:val="23"/>
                                <w:szCs w:val="23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group id="Group 1" style="position:absolute;margin-left:227.5pt;margin-top:30.95pt;width:268.55pt;height:118.1pt;z-index:251663360;mso-width-relative:margin;mso-height-relative:margin" coordsize="34086,15032" o:spid="_x0000_s1049" w14:anchorId="344E66E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50" style="position:absolute;left:2641;top:9855;width:15393;height:2921;visibility:visible;mso-wrap-style:square;v-text-anchor:middle" filled="f" stroked="f" strokeweight="0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">
                <v:textbox inset="0,0,0,0">
                  <w:txbxContent>
                    <w:p w:rsidRPr="001E7230" w:rsidR="0019128D" w:rsidP="00582ACE" w:rsidRDefault="001E7230" w14:paraId="33FEB419" w14:textId="77777777">
                      <w:pPr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</w:pPr>
                      <w:r w:rsidRPr="001E7230"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  <w:t xml:space="preserve">Parkway, King’s Lynn, Norfolk, </w:t>
                      </w:r>
                      <w:r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  <w:br/>
                      </w:r>
                      <w:r w:rsidRPr="001E7230"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  <w:t>PE30 4QJ</w:t>
                      </w:r>
                    </w:p>
                  </w:txbxContent>
                </v:textbox>
              </v:shape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4" style="position:absolute;left:50;top:10010;width:2185;height:2230;visibility:visible;mso-wrap-style:square" o:spid="_x0000_s105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">
                <v:imagedata o:title="" r:id="rId5"/>
              </v:shape>
              <v:shape id="_x0000_s1052" style="position:absolute;left:2641;top:13411;width:7887;height:1435;visibility:visible;mso-wrap-style:square;v-text-anchor:middle" filled="f" stroked="f" strokeweight="0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">
                <v:textbox inset="0,0,0,0">
                  <w:txbxContent>
                    <w:p w:rsidRPr="001E7230" w:rsidR="0019128D" w:rsidP="00582ACE" w:rsidRDefault="0019128D" w14:paraId="1175B219" w14:textId="77777777">
                      <w:pPr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</w:pPr>
                      <w:r w:rsidRPr="001E7230"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  <w:t>01553 77</w:t>
                      </w:r>
                      <w:r w:rsidRPr="001E7230" w:rsidR="001E7230"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  <w:t>4 511</w:t>
                      </w:r>
                    </w:p>
                  </w:txbxContent>
                </v:textbox>
              </v:shape>
              <v:shape id="Picture 10" style="position:absolute;top:12958;width:2032;height:2074;visibility:visible;mso-wrap-style:square" o:spid="_x0000_s105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">
                <v:imagedata o:title="" r:id="rId6"/>
              </v:shape>
              <v:shape id="_x0000_s1054" style="position:absolute;left:20828;top:9855;width:13258;height:1352;visibility:visible;mso-wrap-style:square;v-text-anchor:middle" filled="f" stroked="f" strokeweight="0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">
                <v:textbox inset="0,0,0,0">
                  <w:txbxContent>
                    <w:p w:rsidRPr="001E7230" w:rsidR="0019128D" w:rsidP="00582ACE" w:rsidRDefault="001E7230" w14:paraId="4A501ACF" w14:textId="77777777">
                      <w:pPr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</w:pPr>
                      <w:r w:rsidRPr="001E7230"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  <w:t>office@hjs.eastern-mat.co.uk</w:t>
                      </w:r>
                    </w:p>
                  </w:txbxContent>
                </v:textbox>
              </v:shape>
              <v:shape id="Picture 12" style="position:absolute;left:18288;top:10012;width:2032;height:1311;visibility:visible;mso-wrap-style:square" o:spid="_x0000_s1055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">
                <v:imagedata o:title="" r:id="rId7"/>
              </v:shape>
              <v:shape id="_x0000_s1056" style="position:absolute;left:20828;top:12954;width:13258;height:1308;visibility:visible;mso-wrap-style:square;v-text-anchor:middle" filled="f" stroked="f" strokeweight="0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">
                <v:textbox inset="0,0,0,0">
                  <w:txbxContent>
                    <w:p w:rsidRPr="001E7230" w:rsidR="0019128D" w:rsidP="00582ACE" w:rsidRDefault="001E7230" w14:paraId="5F513CC0" w14:textId="77777777">
                      <w:pPr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</w:pPr>
                      <w:r w:rsidRPr="001E7230"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  <w:t>www.howardjunior.co.uk</w:t>
                      </w:r>
                    </w:p>
                  </w:txbxContent>
                </v:textbox>
              </v:shape>
              <v:shape id="Picture 17" style="position:absolute;left:18297;top:12750;width:2013;height:1982;visibility:visible;mso-wrap-style:square" o:spid="_x0000_s105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">
                <v:imagedata o:title="" r:id="rId8"/>
              </v:shape>
              <v:shape id="_x0000_s1058" style="position:absolute;left:9956;width:14936;height:2235;visibility:visible;mso-wrap-style:square;v-text-anchor:middle" filled="f" stroked="f" strokeweight="0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">
                <v:textbox inset="0,0,0,0">
                  <w:txbxContent>
                    <w:p w:rsidRPr="00671FEF" w:rsidR="0019128D" w:rsidP="00582ACE" w:rsidRDefault="001B1471" w14:paraId="3EFB22F8" w14:textId="36F34411">
                      <w:pPr>
                        <w:jc w:val="center"/>
                        <w:rPr>
                          <w:rFonts w:ascii="Gotham" w:hAnsi="Gotham" w:cstheme="minorHAnsi"/>
                          <w:b/>
                          <w:color w:val="25336B"/>
                          <w:sz w:val="23"/>
                          <w:szCs w:val="23"/>
                        </w:rPr>
                      </w:pPr>
                      <w:r>
                        <w:rPr>
                          <w:rFonts w:ascii="Gotham" w:hAnsi="Gotham" w:cstheme="minorHAnsi"/>
                          <w:b/>
                          <w:color w:val="25336B"/>
                          <w:sz w:val="23"/>
                          <w:szCs w:val="23"/>
                        </w:rPr>
                        <w:t>July</w:t>
                      </w:r>
                      <w:r w:rsidR="0065566B">
                        <w:rPr>
                          <w:rFonts w:ascii="Gotham" w:hAnsi="Gotham" w:cstheme="minorHAnsi"/>
                          <w:b/>
                          <w:color w:val="25336B"/>
                          <w:sz w:val="23"/>
                          <w:szCs w:val="23"/>
                        </w:rPr>
                        <w:t xml:space="preserve"> </w:t>
                      </w:r>
                      <w:r w:rsidR="00790F46">
                        <w:rPr>
                          <w:rFonts w:ascii="Gotham" w:hAnsi="Gotham" w:cstheme="minorHAnsi"/>
                          <w:b/>
                          <w:color w:val="25336B"/>
                          <w:sz w:val="23"/>
                          <w:szCs w:val="23"/>
                        </w:rPr>
                        <w:t>202</w:t>
                      </w:r>
                      <w:r w:rsidR="008B7275">
                        <w:rPr>
                          <w:rFonts w:ascii="Gotham" w:hAnsi="Gotham" w:cstheme="minorHAnsi"/>
                          <w:b/>
                          <w:color w:val="25336B"/>
                          <w:sz w:val="23"/>
                          <w:szCs w:val="23"/>
                        </w:rPr>
                        <w:t>6</w:t>
                      </w:r>
                    </w:p>
                  </w:txbxContent>
                </v:textbox>
              </v:shape>
            </v:group>
          </w:pict>
        </mc:Fallback>
      </mc:AlternateContent>
    </w:r>
    <w:r>
      <w:rPr>
        <w:noProof/>
      </w:rPr>
      <w:drawing>
        <wp:inline distT="0" distB="0" distL="0" distR="0" wp14:anchorId="0EA17232" wp14:editId="62A68FCD">
          <wp:extent cx="7501921" cy="2380649"/>
          <wp:effectExtent l="0" t="0" r="3810" b="635"/>
          <wp:docPr id="1113736488" name="Picture 11137364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EKCSL195\AppData\Local\Microsoft\Windows\INetCache\Content.Word\Admiral-Academy.png"/>
                  <pic:cNvPicPr>
                    <a:picLocks noChangeAspect="1" noChangeArrowheads="1"/>
                  </pic:cNvPicPr>
                </pic:nvPicPr>
                <pic:blipFill>
                  <a:blip r:embed="rId9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01921" cy="23806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F7904" w14:textId="77777777" w:rsidR="00F423E8" w:rsidRPr="002428FC" w:rsidRDefault="00F423E8" w:rsidP="002428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5F2C51"/>
    <w:multiLevelType w:val="hybridMultilevel"/>
    <w:tmpl w:val="98628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A96F56"/>
    <w:multiLevelType w:val="multilevel"/>
    <w:tmpl w:val="F4C83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0045469">
    <w:abstractNumId w:val="1"/>
  </w:num>
  <w:num w:numId="2" w16cid:durableId="1699157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attachedTemplate r:id="rId1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85E"/>
    <w:rsid w:val="0000145A"/>
    <w:rsid w:val="00013E7F"/>
    <w:rsid w:val="0001471D"/>
    <w:rsid w:val="00014A8C"/>
    <w:rsid w:val="000202FF"/>
    <w:rsid w:val="0004477F"/>
    <w:rsid w:val="00050159"/>
    <w:rsid w:val="000552DE"/>
    <w:rsid w:val="00056258"/>
    <w:rsid w:val="00056F3C"/>
    <w:rsid w:val="0005793E"/>
    <w:rsid w:val="00065F33"/>
    <w:rsid w:val="000830A3"/>
    <w:rsid w:val="000835C2"/>
    <w:rsid w:val="000A39B9"/>
    <w:rsid w:val="000A7A63"/>
    <w:rsid w:val="000C5664"/>
    <w:rsid w:val="000C6D76"/>
    <w:rsid w:val="000C7655"/>
    <w:rsid w:val="000D04DB"/>
    <w:rsid w:val="000D09E7"/>
    <w:rsid w:val="000D0A50"/>
    <w:rsid w:val="000E1DB5"/>
    <w:rsid w:val="000E28FC"/>
    <w:rsid w:val="0012299F"/>
    <w:rsid w:val="00132846"/>
    <w:rsid w:val="00136907"/>
    <w:rsid w:val="00137179"/>
    <w:rsid w:val="00140FD4"/>
    <w:rsid w:val="0014153D"/>
    <w:rsid w:val="00141784"/>
    <w:rsid w:val="0015094D"/>
    <w:rsid w:val="0015302E"/>
    <w:rsid w:val="001574C0"/>
    <w:rsid w:val="00171500"/>
    <w:rsid w:val="0019128D"/>
    <w:rsid w:val="00191C2E"/>
    <w:rsid w:val="001B0446"/>
    <w:rsid w:val="001B1471"/>
    <w:rsid w:val="001B451D"/>
    <w:rsid w:val="001B60E9"/>
    <w:rsid w:val="001C3CDE"/>
    <w:rsid w:val="001C7604"/>
    <w:rsid w:val="001D07B3"/>
    <w:rsid w:val="001E1C3A"/>
    <w:rsid w:val="001E6ED8"/>
    <w:rsid w:val="001E7230"/>
    <w:rsid w:val="001E7791"/>
    <w:rsid w:val="001F7FB0"/>
    <w:rsid w:val="002000F4"/>
    <w:rsid w:val="00203615"/>
    <w:rsid w:val="0020682F"/>
    <w:rsid w:val="00217588"/>
    <w:rsid w:val="002243B0"/>
    <w:rsid w:val="00234E6A"/>
    <w:rsid w:val="00235F1B"/>
    <w:rsid w:val="00241EF5"/>
    <w:rsid w:val="002428FC"/>
    <w:rsid w:val="00251400"/>
    <w:rsid w:val="0026025D"/>
    <w:rsid w:val="00265F93"/>
    <w:rsid w:val="00271D16"/>
    <w:rsid w:val="0028060E"/>
    <w:rsid w:val="00286B12"/>
    <w:rsid w:val="0029467D"/>
    <w:rsid w:val="002A5147"/>
    <w:rsid w:val="002B0DED"/>
    <w:rsid w:val="002B55A9"/>
    <w:rsid w:val="002D3709"/>
    <w:rsid w:val="002E2263"/>
    <w:rsid w:val="002E4C8C"/>
    <w:rsid w:val="002E76E6"/>
    <w:rsid w:val="002F5577"/>
    <w:rsid w:val="002F6651"/>
    <w:rsid w:val="003132CD"/>
    <w:rsid w:val="003235BC"/>
    <w:rsid w:val="00335321"/>
    <w:rsid w:val="00345C77"/>
    <w:rsid w:val="00351DC2"/>
    <w:rsid w:val="003607EE"/>
    <w:rsid w:val="003740B3"/>
    <w:rsid w:val="00381956"/>
    <w:rsid w:val="0039371C"/>
    <w:rsid w:val="003A0172"/>
    <w:rsid w:val="003A4D0C"/>
    <w:rsid w:val="003B1969"/>
    <w:rsid w:val="003B619B"/>
    <w:rsid w:val="003C2D02"/>
    <w:rsid w:val="003D0AAF"/>
    <w:rsid w:val="003E0F08"/>
    <w:rsid w:val="003E506A"/>
    <w:rsid w:val="00436D13"/>
    <w:rsid w:val="004370F7"/>
    <w:rsid w:val="004704E5"/>
    <w:rsid w:val="00476256"/>
    <w:rsid w:val="004C6C1B"/>
    <w:rsid w:val="004D07B8"/>
    <w:rsid w:val="004D73CB"/>
    <w:rsid w:val="004E7497"/>
    <w:rsid w:val="0050321B"/>
    <w:rsid w:val="005064FA"/>
    <w:rsid w:val="00510592"/>
    <w:rsid w:val="00510A6D"/>
    <w:rsid w:val="00512C3E"/>
    <w:rsid w:val="005130EB"/>
    <w:rsid w:val="005277F5"/>
    <w:rsid w:val="00536E4E"/>
    <w:rsid w:val="00557A92"/>
    <w:rsid w:val="00571883"/>
    <w:rsid w:val="00575963"/>
    <w:rsid w:val="00575BBB"/>
    <w:rsid w:val="00582ACE"/>
    <w:rsid w:val="005C31AB"/>
    <w:rsid w:val="005C5A99"/>
    <w:rsid w:val="005D12A1"/>
    <w:rsid w:val="00600EEF"/>
    <w:rsid w:val="00602958"/>
    <w:rsid w:val="006034A6"/>
    <w:rsid w:val="0061306E"/>
    <w:rsid w:val="00620A9E"/>
    <w:rsid w:val="0062356E"/>
    <w:rsid w:val="00634D97"/>
    <w:rsid w:val="006350C0"/>
    <w:rsid w:val="00654F5A"/>
    <w:rsid w:val="0065566B"/>
    <w:rsid w:val="0066031A"/>
    <w:rsid w:val="006649E9"/>
    <w:rsid w:val="00671FEF"/>
    <w:rsid w:val="00692B55"/>
    <w:rsid w:val="00697A73"/>
    <w:rsid w:val="006A07DD"/>
    <w:rsid w:val="006B77EC"/>
    <w:rsid w:val="006D0027"/>
    <w:rsid w:val="006D2F97"/>
    <w:rsid w:val="006D5979"/>
    <w:rsid w:val="006E0726"/>
    <w:rsid w:val="006F39C2"/>
    <w:rsid w:val="006F736F"/>
    <w:rsid w:val="00702819"/>
    <w:rsid w:val="0070285E"/>
    <w:rsid w:val="00706AD5"/>
    <w:rsid w:val="00713796"/>
    <w:rsid w:val="007149CB"/>
    <w:rsid w:val="00721438"/>
    <w:rsid w:val="00722EEA"/>
    <w:rsid w:val="0072300B"/>
    <w:rsid w:val="007248C5"/>
    <w:rsid w:val="00742497"/>
    <w:rsid w:val="0074646C"/>
    <w:rsid w:val="0075143A"/>
    <w:rsid w:val="0076324C"/>
    <w:rsid w:val="00766CD3"/>
    <w:rsid w:val="0077277E"/>
    <w:rsid w:val="00790F46"/>
    <w:rsid w:val="007A6ABC"/>
    <w:rsid w:val="007A75CA"/>
    <w:rsid w:val="007C1635"/>
    <w:rsid w:val="007C4316"/>
    <w:rsid w:val="007C5AC2"/>
    <w:rsid w:val="007C6EF8"/>
    <w:rsid w:val="007E029D"/>
    <w:rsid w:val="007E45F5"/>
    <w:rsid w:val="007F1428"/>
    <w:rsid w:val="007F2908"/>
    <w:rsid w:val="007F3E36"/>
    <w:rsid w:val="007F73F6"/>
    <w:rsid w:val="008144B7"/>
    <w:rsid w:val="00832E4C"/>
    <w:rsid w:val="00836CBE"/>
    <w:rsid w:val="00836D12"/>
    <w:rsid w:val="00844DB6"/>
    <w:rsid w:val="0085530C"/>
    <w:rsid w:val="00874805"/>
    <w:rsid w:val="0088033B"/>
    <w:rsid w:val="00891ACE"/>
    <w:rsid w:val="008B0D93"/>
    <w:rsid w:val="008B4A8D"/>
    <w:rsid w:val="008B7275"/>
    <w:rsid w:val="008B7871"/>
    <w:rsid w:val="008C648B"/>
    <w:rsid w:val="008D71E3"/>
    <w:rsid w:val="008D7B30"/>
    <w:rsid w:val="008E24B6"/>
    <w:rsid w:val="008F62F7"/>
    <w:rsid w:val="009004AD"/>
    <w:rsid w:val="00923B54"/>
    <w:rsid w:val="00927F3A"/>
    <w:rsid w:val="00937837"/>
    <w:rsid w:val="0095094F"/>
    <w:rsid w:val="00957147"/>
    <w:rsid w:val="009575A1"/>
    <w:rsid w:val="00973AB1"/>
    <w:rsid w:val="0098058F"/>
    <w:rsid w:val="00990CCB"/>
    <w:rsid w:val="009A5E9F"/>
    <w:rsid w:val="009A70ED"/>
    <w:rsid w:val="009C16B0"/>
    <w:rsid w:val="009D67BC"/>
    <w:rsid w:val="00A2020E"/>
    <w:rsid w:val="00A20573"/>
    <w:rsid w:val="00A3061B"/>
    <w:rsid w:val="00A34CF2"/>
    <w:rsid w:val="00A40A8D"/>
    <w:rsid w:val="00A41C74"/>
    <w:rsid w:val="00A46BB0"/>
    <w:rsid w:val="00A46DD3"/>
    <w:rsid w:val="00A50ABF"/>
    <w:rsid w:val="00A61326"/>
    <w:rsid w:val="00A64F60"/>
    <w:rsid w:val="00A65DE2"/>
    <w:rsid w:val="00A8067E"/>
    <w:rsid w:val="00A81A36"/>
    <w:rsid w:val="00A83A98"/>
    <w:rsid w:val="00A8518D"/>
    <w:rsid w:val="00A85D85"/>
    <w:rsid w:val="00A87AC3"/>
    <w:rsid w:val="00A937EE"/>
    <w:rsid w:val="00A96D9D"/>
    <w:rsid w:val="00A96FA7"/>
    <w:rsid w:val="00AA4082"/>
    <w:rsid w:val="00AC0EDE"/>
    <w:rsid w:val="00AC24B2"/>
    <w:rsid w:val="00AC73B9"/>
    <w:rsid w:val="00AD4815"/>
    <w:rsid w:val="00AE032D"/>
    <w:rsid w:val="00AE6A7E"/>
    <w:rsid w:val="00AE77B8"/>
    <w:rsid w:val="00AF16A7"/>
    <w:rsid w:val="00AF6DBE"/>
    <w:rsid w:val="00B4263A"/>
    <w:rsid w:val="00B42C76"/>
    <w:rsid w:val="00B45E28"/>
    <w:rsid w:val="00B5187C"/>
    <w:rsid w:val="00B60DAC"/>
    <w:rsid w:val="00B76B5A"/>
    <w:rsid w:val="00B775AE"/>
    <w:rsid w:val="00B94416"/>
    <w:rsid w:val="00BC7EC7"/>
    <w:rsid w:val="00BD285E"/>
    <w:rsid w:val="00BD3551"/>
    <w:rsid w:val="00BD5D94"/>
    <w:rsid w:val="00BF1A62"/>
    <w:rsid w:val="00BF5496"/>
    <w:rsid w:val="00C058D0"/>
    <w:rsid w:val="00C151C9"/>
    <w:rsid w:val="00C27065"/>
    <w:rsid w:val="00C42E3B"/>
    <w:rsid w:val="00C50E14"/>
    <w:rsid w:val="00C5652F"/>
    <w:rsid w:val="00C57818"/>
    <w:rsid w:val="00CA43AC"/>
    <w:rsid w:val="00CA5CC2"/>
    <w:rsid w:val="00CA6067"/>
    <w:rsid w:val="00CD6BA0"/>
    <w:rsid w:val="00CE0714"/>
    <w:rsid w:val="00CE39F5"/>
    <w:rsid w:val="00CF3D3F"/>
    <w:rsid w:val="00D02911"/>
    <w:rsid w:val="00D06E87"/>
    <w:rsid w:val="00D1499A"/>
    <w:rsid w:val="00D156B9"/>
    <w:rsid w:val="00D175F7"/>
    <w:rsid w:val="00D2235C"/>
    <w:rsid w:val="00D26B23"/>
    <w:rsid w:val="00D323FF"/>
    <w:rsid w:val="00D40D3F"/>
    <w:rsid w:val="00D8235A"/>
    <w:rsid w:val="00D96ABB"/>
    <w:rsid w:val="00DB76E6"/>
    <w:rsid w:val="00DC10AD"/>
    <w:rsid w:val="00DC3EAD"/>
    <w:rsid w:val="00DD76AF"/>
    <w:rsid w:val="00DE363D"/>
    <w:rsid w:val="00E024B6"/>
    <w:rsid w:val="00E22EE8"/>
    <w:rsid w:val="00E302AB"/>
    <w:rsid w:val="00E32665"/>
    <w:rsid w:val="00E33ED1"/>
    <w:rsid w:val="00E5121E"/>
    <w:rsid w:val="00E56835"/>
    <w:rsid w:val="00E6303A"/>
    <w:rsid w:val="00E64EF6"/>
    <w:rsid w:val="00E6507A"/>
    <w:rsid w:val="00E706D7"/>
    <w:rsid w:val="00E81BA4"/>
    <w:rsid w:val="00E94B07"/>
    <w:rsid w:val="00EC6A77"/>
    <w:rsid w:val="00ED0BAE"/>
    <w:rsid w:val="00ED4730"/>
    <w:rsid w:val="00ED4F4D"/>
    <w:rsid w:val="00ED5AD4"/>
    <w:rsid w:val="00ED6BA0"/>
    <w:rsid w:val="00EE274B"/>
    <w:rsid w:val="00EF0145"/>
    <w:rsid w:val="00EF749D"/>
    <w:rsid w:val="00F05257"/>
    <w:rsid w:val="00F06CD7"/>
    <w:rsid w:val="00F13411"/>
    <w:rsid w:val="00F147F9"/>
    <w:rsid w:val="00F16DD7"/>
    <w:rsid w:val="00F21921"/>
    <w:rsid w:val="00F26FD6"/>
    <w:rsid w:val="00F2730B"/>
    <w:rsid w:val="00F423E8"/>
    <w:rsid w:val="00F50065"/>
    <w:rsid w:val="00F65265"/>
    <w:rsid w:val="00F81EFF"/>
    <w:rsid w:val="00F90E84"/>
    <w:rsid w:val="00FB07AF"/>
    <w:rsid w:val="00FD3BF1"/>
    <w:rsid w:val="00FD7619"/>
    <w:rsid w:val="00FF29EB"/>
    <w:rsid w:val="6172EB9C"/>
    <w:rsid w:val="750A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A28324"/>
  <w15:docId w15:val="{1F4E8E89-50EF-43BE-97A5-20BAF3BA3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5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51D"/>
  </w:style>
  <w:style w:type="paragraph" w:styleId="Footer">
    <w:name w:val="footer"/>
    <w:basedOn w:val="Normal"/>
    <w:link w:val="FooterChar"/>
    <w:uiPriority w:val="99"/>
    <w:unhideWhenUsed/>
    <w:rsid w:val="001B45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51D"/>
  </w:style>
  <w:style w:type="table" w:styleId="TableGrid">
    <w:name w:val="Table Grid"/>
    <w:basedOn w:val="TableNormal"/>
    <w:uiPriority w:val="59"/>
    <w:rsid w:val="001B4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B4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51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06E87"/>
    <w:rPr>
      <w:color w:val="808080"/>
    </w:rPr>
  </w:style>
  <w:style w:type="paragraph" w:styleId="NormalWeb">
    <w:name w:val="Normal (Web)"/>
    <w:basedOn w:val="Normal"/>
    <w:uiPriority w:val="99"/>
    <w:unhideWhenUsed/>
    <w:rsid w:val="00660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CA606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60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0D0A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36D1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6D12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A46DD3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39371C"/>
  </w:style>
  <w:style w:type="character" w:customStyle="1" w:styleId="eop">
    <w:name w:val="eop"/>
    <w:basedOn w:val="DefaultParagraphFont"/>
    <w:rsid w:val="0039371C"/>
  </w:style>
  <w:style w:type="character" w:customStyle="1" w:styleId="wacimagecontainer">
    <w:name w:val="wacimagecontainer"/>
    <w:basedOn w:val="DefaultParagraphFont"/>
    <w:rsid w:val="0039371C"/>
  </w:style>
  <w:style w:type="character" w:styleId="Strong">
    <w:name w:val="Strong"/>
    <w:basedOn w:val="DefaultParagraphFont"/>
    <w:uiPriority w:val="22"/>
    <w:qFormat/>
    <w:rsid w:val="007C16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28912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271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393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01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8888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7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85164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367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44426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51470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351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3627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419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207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1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75741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2861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745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1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92253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207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85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0134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1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1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0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1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5399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4280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717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78466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4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223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38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00262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722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7934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14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howardjunior.co.uk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2.jpg"/><Relationship Id="rId5" Type="http://schemas.openxmlformats.org/officeDocument/2006/relationships/webSettings" Target="webSettings.xml"/><Relationship Id="rId15" Type="http://schemas.openxmlformats.org/officeDocument/2006/relationships/image" Target="media/image14.jfif"/><Relationship Id="rId10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howardjunior.co.uk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KCSL195\Desktop\Penna\Latets%20Doc%20Versions%20rosie\556636_EMAT_Newsletter%20-%20Cop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A0B09-DF5D-4043-9BAB-7465BC7AB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556636_EMAT_Newsletter - Copy</Template>
  <TotalTime>4</TotalTime>
  <Pages>3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Yashpal Singh</dc:creator>
  <cp:keywords/>
  <dc:description/>
  <cp:lastModifiedBy>Tracey Link</cp:lastModifiedBy>
  <cp:revision>2</cp:revision>
  <cp:lastPrinted>2026-06-30T09:32:00Z</cp:lastPrinted>
  <dcterms:created xsi:type="dcterms:W3CDTF">2026-06-30T09:51:00Z</dcterms:created>
  <dcterms:modified xsi:type="dcterms:W3CDTF">2026-06-30T09:51:00Z</dcterms:modified>
</cp:coreProperties>
</file>