
<file path=[Content_Types].xml><?xml version="1.0" encoding="utf-8"?>
<Types xmlns="http://schemas.openxmlformats.org/package/2006/content-types">
  <Default Extension="jfif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8B845" w14:textId="32790E2A" w:rsidR="0019128D" w:rsidRDefault="00AC24B2" w:rsidP="00CA6067">
      <w:pPr>
        <w:pStyle w:val="Title"/>
        <w:sectPr w:rsidR="0019128D" w:rsidSect="00235F1B">
          <w:headerReference w:type="default" r:id="rId8"/>
          <w:footerReference w:type="default" r:id="rId9"/>
          <w:pgSz w:w="11907" w:h="16839" w:code="9"/>
          <w:pgMar w:top="879" w:right="28" w:bottom="0" w:left="0" w:header="0" w:footer="0" w:gutter="0"/>
          <w:cols w:space="720"/>
          <w:docGrid w:linePitch="360"/>
        </w:sectPr>
      </w:pPr>
      <w:r>
        <w:rPr>
          <w:noProof/>
        </w:rPr>
        <w:drawing>
          <wp:anchor distT="0" distB="0" distL="114300" distR="114300" simplePos="0" relativeHeight="251723776" behindDoc="0" locked="0" layoutInCell="1" allowOverlap="1" wp14:anchorId="4CD3430B" wp14:editId="6D32819E">
            <wp:simplePos x="0" y="0"/>
            <wp:positionH relativeFrom="column">
              <wp:posOffset>4553585</wp:posOffset>
            </wp:positionH>
            <wp:positionV relativeFrom="paragraph">
              <wp:posOffset>116205</wp:posOffset>
            </wp:positionV>
            <wp:extent cx="2340610" cy="3355975"/>
            <wp:effectExtent l="0" t="0" r="2540" b="0"/>
            <wp:wrapSquare wrapText="bothSides"/>
            <wp:docPr id="6187308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335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7" behindDoc="0" locked="0" layoutInCell="1" allowOverlap="1" wp14:anchorId="70E41F3C" wp14:editId="4BB4E317">
                <wp:simplePos x="0" y="0"/>
                <wp:positionH relativeFrom="column">
                  <wp:posOffset>4476750</wp:posOffset>
                </wp:positionH>
                <wp:positionV relativeFrom="paragraph">
                  <wp:posOffset>28575</wp:posOffset>
                </wp:positionV>
                <wp:extent cx="2514600" cy="3514725"/>
                <wp:effectExtent l="0" t="0" r="19050" b="28575"/>
                <wp:wrapNone/>
                <wp:docPr id="1302413340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3514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DC804A" id="Rectangle 39" o:spid="_x0000_s1026" style="position:absolute;margin-left:352.5pt;margin-top:2.25pt;width:198pt;height:276.75pt;z-index:2516500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" fillcolor="#4f81bd [3204]" strokecolor="#0a121c [484]" strokeweight="2pt"/>
            </w:pict>
          </mc:Fallback>
        </mc:AlternateContent>
      </w:r>
      <w:r w:rsidR="0039371C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21A9B18" wp14:editId="5EA5B33B">
                <wp:simplePos x="0" y="0"/>
                <wp:positionH relativeFrom="column">
                  <wp:posOffset>4352925</wp:posOffset>
                </wp:positionH>
                <wp:positionV relativeFrom="paragraph">
                  <wp:posOffset>5781675</wp:posOffset>
                </wp:positionV>
                <wp:extent cx="2809875" cy="990600"/>
                <wp:effectExtent l="0" t="0" r="28575" b="19050"/>
                <wp:wrapNone/>
                <wp:docPr id="594313941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C4ABCD" w14:textId="47578B6E" w:rsidR="0039371C" w:rsidRDefault="0039371C">
                            <w:r w:rsidRPr="00AC24B2">
                              <w:rPr>
                                <w:rStyle w:val="normaltextrun"/>
                                <w:rFonts w:ascii="Aptos" w:hAnsi="Apto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Finally, I would like to wish all our Year 6 pupils the best of luck for their upcoming SATs next week. I know your teachers have every</w:t>
                            </w:r>
                            <w:r>
                              <w:rPr>
                                <w:rStyle w:val="normaltextrun"/>
                                <w:rFonts w:ascii="Aptos" w:hAnsi="Aptos"/>
                                <w:color w:val="000000"/>
                                <w:shd w:val="clear" w:color="auto" w:fill="FFFFFF"/>
                              </w:rPr>
                              <w:t xml:space="preserve"> </w:t>
                            </w:r>
                            <w:r w:rsidRPr="00AC24B2">
                              <w:rPr>
                                <w:rStyle w:val="normaltextrun"/>
                                <w:rFonts w:ascii="Aptos" w:hAnsi="Apto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confidence in you and we look forward to celebrating your achievements.  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1A9B18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margin-left:342.75pt;margin-top:455.25pt;width:221.25pt;height:7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" fillcolor="white [3201]" strokeweight=".5pt">
                <v:textbox>
                  <w:txbxContent>
                    <w:p w14:paraId="69C4ABCD" w14:textId="47578B6E" w:rsidR="0039371C" w:rsidRDefault="0039371C">
                      <w:r w:rsidRPr="00AC24B2">
                        <w:rPr>
                          <w:rStyle w:val="normaltextrun"/>
                          <w:rFonts w:ascii="Aptos" w:hAnsi="Apto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Finally, I would like to wish all our Year 6 pupils the best of luck for their upcoming SATs next week. I know your teachers have every</w:t>
                      </w:r>
                      <w:r>
                        <w:rPr>
                          <w:rStyle w:val="normaltextrun"/>
                          <w:rFonts w:ascii="Aptos" w:hAnsi="Aptos"/>
                          <w:color w:val="000000"/>
                          <w:shd w:val="clear" w:color="auto" w:fill="FFFFFF"/>
                        </w:rPr>
                        <w:t xml:space="preserve"> </w:t>
                      </w:r>
                      <w:r w:rsidRPr="00AC24B2">
                        <w:rPr>
                          <w:rStyle w:val="normaltextrun"/>
                          <w:rFonts w:ascii="Aptos" w:hAnsi="Apto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confidence in you and we look forward to celebrating your achievements.   </w:t>
                      </w:r>
                    </w:p>
                  </w:txbxContent>
                </v:textbox>
              </v:shape>
            </w:pict>
          </mc:Fallback>
        </mc:AlternateContent>
      </w:r>
      <w:r w:rsidR="0039371C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496CDDB" wp14:editId="6D3E1C18">
                <wp:simplePos x="0" y="0"/>
                <wp:positionH relativeFrom="column">
                  <wp:posOffset>1838325</wp:posOffset>
                </wp:positionH>
                <wp:positionV relativeFrom="paragraph">
                  <wp:posOffset>1962150</wp:posOffset>
                </wp:positionV>
                <wp:extent cx="2343150" cy="1314450"/>
                <wp:effectExtent l="0" t="0" r="19050" b="19050"/>
                <wp:wrapNone/>
                <wp:docPr id="1176188683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0D44F9" w14:textId="4704FBFE" w:rsidR="0039371C" w:rsidRDefault="0039371C">
                            <w:r w:rsidRPr="0039371C">
                              <w:rPr>
                                <w:rStyle w:val="normaltextrun"/>
                                <w:rFonts w:ascii="Aptos" w:hAnsi="Apto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Please visit our class blogs to see what your child/children have been learning. You can find the blogs on our school website (</w:t>
                            </w:r>
                            <w:hyperlink r:id="rId11" w:tgtFrame="_blank" w:history="1">
                              <w:r w:rsidRPr="0039371C">
                                <w:rPr>
                                  <w:rStyle w:val="normaltextrun"/>
                                  <w:rFonts w:ascii="Aptos" w:hAnsi="Aptos" w:cs="Segoe UI"/>
                                  <w:color w:val="467886"/>
                                  <w:sz w:val="20"/>
                                  <w:szCs w:val="20"/>
                                  <w:u w:val="single"/>
                                  <w:shd w:val="clear" w:color="auto" w:fill="FFFFFF"/>
                                </w:rPr>
                                <w:t>www.howardjunior.co.uk</w:t>
                              </w:r>
                            </w:hyperlink>
                            <w:r w:rsidRPr="0039371C">
                              <w:rPr>
                                <w:rStyle w:val="normaltextrun"/>
                                <w:rFonts w:ascii="Aptos" w:hAnsi="Apto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) by clicking </w:t>
                            </w:r>
                            <w:proofErr w:type="gramStart"/>
                            <w:r w:rsidRPr="0039371C">
                              <w:rPr>
                                <w:rStyle w:val="normaltextrun"/>
                                <w:rFonts w:ascii="Aptos" w:hAnsi="Apto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on:</w:t>
                            </w:r>
                            <w:proofErr w:type="gramEnd"/>
                            <w:r w:rsidRPr="0039371C">
                              <w:rPr>
                                <w:rStyle w:val="normaltextrun"/>
                                <w:rFonts w:ascii="Aptos" w:hAnsi="Apto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 our school, staff and classes, and then selecting the required class</w:t>
                            </w:r>
                            <w:r>
                              <w:rPr>
                                <w:rStyle w:val="normaltextrun"/>
                                <w:rFonts w:ascii="Aptos" w:hAnsi="Aptos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6CDDB" id="Text Box 37" o:spid="_x0000_s1027" type="#_x0000_t202" style="position:absolute;margin-left:144.75pt;margin-top:154.5pt;width:184.5pt;height:103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" fillcolor="white [3201]" strokeweight=".5pt">
                <v:textbox>
                  <w:txbxContent>
                    <w:p w14:paraId="6B0D44F9" w14:textId="4704FBFE" w:rsidR="0039371C" w:rsidRDefault="0039371C">
                      <w:r w:rsidRPr="0039371C">
                        <w:rPr>
                          <w:rStyle w:val="normaltextrun"/>
                          <w:rFonts w:ascii="Aptos" w:hAnsi="Apto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Please visit our class blogs to see what your child/children have been learning. You can find the blogs on our school website (</w:t>
                      </w:r>
                      <w:hyperlink r:id="rId12" w:tgtFrame="_blank" w:history="1">
                        <w:r w:rsidRPr="0039371C">
                          <w:rPr>
                            <w:rStyle w:val="normaltextrun"/>
                            <w:rFonts w:ascii="Aptos" w:hAnsi="Aptos" w:cs="Segoe UI"/>
                            <w:color w:val="467886"/>
                            <w:sz w:val="20"/>
                            <w:szCs w:val="20"/>
                            <w:u w:val="single"/>
                            <w:shd w:val="clear" w:color="auto" w:fill="FFFFFF"/>
                          </w:rPr>
                          <w:t>www.howardjunior.co.uk</w:t>
                        </w:r>
                      </w:hyperlink>
                      <w:r w:rsidRPr="0039371C">
                        <w:rPr>
                          <w:rStyle w:val="normaltextrun"/>
                          <w:rFonts w:ascii="Aptos" w:hAnsi="Apto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) by clicking </w:t>
                      </w:r>
                      <w:proofErr w:type="gramStart"/>
                      <w:r w:rsidRPr="0039371C">
                        <w:rPr>
                          <w:rStyle w:val="normaltextrun"/>
                          <w:rFonts w:ascii="Aptos" w:hAnsi="Apto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on:</w:t>
                      </w:r>
                      <w:proofErr w:type="gramEnd"/>
                      <w:r w:rsidRPr="0039371C">
                        <w:rPr>
                          <w:rStyle w:val="normaltextrun"/>
                          <w:rFonts w:ascii="Aptos" w:hAnsi="Apto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 our school, staff and classes, and then selecting the required class</w:t>
                      </w:r>
                      <w:r>
                        <w:rPr>
                          <w:rStyle w:val="normaltextrun"/>
                          <w:rFonts w:ascii="Aptos" w:hAnsi="Aptos"/>
                          <w:color w:val="000000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9371C">
        <w:rPr>
          <w:noProof/>
        </w:rPr>
        <w:drawing>
          <wp:anchor distT="0" distB="0" distL="114300" distR="114300" simplePos="0" relativeHeight="251724800" behindDoc="0" locked="0" layoutInCell="1" allowOverlap="1" wp14:anchorId="5C6506A0" wp14:editId="38FFC039">
            <wp:simplePos x="0" y="0"/>
            <wp:positionH relativeFrom="column">
              <wp:posOffset>239395</wp:posOffset>
            </wp:positionH>
            <wp:positionV relativeFrom="paragraph">
              <wp:posOffset>1771650</wp:posOffset>
            </wp:positionV>
            <wp:extent cx="1543050" cy="1700530"/>
            <wp:effectExtent l="0" t="0" r="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70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371C"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3628980A" wp14:editId="3333D2FD">
                <wp:simplePos x="0" y="0"/>
                <wp:positionH relativeFrom="column">
                  <wp:posOffset>257175</wp:posOffset>
                </wp:positionH>
                <wp:positionV relativeFrom="paragraph">
                  <wp:posOffset>-247650</wp:posOffset>
                </wp:positionV>
                <wp:extent cx="6929120" cy="7871460"/>
                <wp:effectExtent l="0" t="0" r="24130" b="0"/>
                <wp:wrapNone/>
                <wp:docPr id="449" name="Group 4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9120" cy="7871460"/>
                          <a:chOff x="-216910" y="0"/>
                          <a:chExt cx="6931428" cy="7623677"/>
                        </a:xfrm>
                      </wpg:grpSpPr>
                      <wps:wsp>
                        <wps:cNvPr id="5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216910" y="132557"/>
                            <a:ext cx="3312160" cy="337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2CF3A5" w14:textId="5A8BA8F8" w:rsidR="0019128D" w:rsidRPr="001E1C3A" w:rsidRDefault="008B7275" w:rsidP="0019128D">
                              <w:pPr>
                                <w:rPr>
                                  <w:rFonts w:ascii="Gotham" w:hAnsi="Gotham"/>
                                  <w:b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Gotham" w:hAnsi="Gotham"/>
                                  <w:b/>
                                  <w:sz w:val="40"/>
                                  <w:szCs w:val="40"/>
                                </w:rPr>
                                <w:t>Year 6 SAT’s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216910" y="403320"/>
                            <a:ext cx="4992596" cy="16077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05B2B5" w14:textId="3FCCBE01" w:rsidR="008B7275" w:rsidRDefault="008B7275" w:rsidP="00634D97">
                              <w:pP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>As we move closer to the upcoming Key Stage 2 SAT’s, we would like to                                                               remind parents and carers of our Year 6 children to please refer to our                                           earlier letter regarding the free breakfast on offer for the year 6 children.</w:t>
                              </w:r>
                            </w:p>
                            <w:p w14:paraId="06B3303A" w14:textId="6A792188" w:rsidR="008B7275" w:rsidRDefault="008B7275" w:rsidP="00634D97">
                              <w:pP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>We would like to take the opportunity to say how immensely proud we all                                     are of our Year 6 pupils and the dedicated staff who work alongside them</w:t>
                              </w:r>
                              <w:r w:rsidR="006F736F"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>.                                        The e</w:t>
                              </w: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>ffort, resilience and determination</w:t>
                              </w:r>
                              <w:r w:rsidR="006F736F"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>shown throughout this year has</w:t>
                              </w:r>
                              <w:r w:rsidR="006F736F"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 xml:space="preserve">                                   </w:t>
                              </w: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 xml:space="preserve"> been incredible. It certainly hasn’t always been easy, but the perseverance</w:t>
                              </w:r>
                              <w:r w:rsidR="006F736F"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 xml:space="preserve">                                 </w:t>
                              </w: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 xml:space="preserve"> and commitment</w:t>
                              </w:r>
                              <w:r w:rsidR="006F736F"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 xml:space="preserve"> d</w:t>
                              </w: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>emonstrated by everyone has been truly admirable.</w:t>
                              </w:r>
                            </w:p>
                            <w:p w14:paraId="07374ED3" w14:textId="77777777" w:rsidR="006F736F" w:rsidRDefault="006F736F" w:rsidP="00634D97">
                              <w:pP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</w:pPr>
                            </w:p>
                            <w:p w14:paraId="47E5F7BB" w14:textId="77777777" w:rsidR="008B7275" w:rsidRDefault="008B7275" w:rsidP="00634D97">
                              <w:pP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</w:pPr>
                            </w:p>
                            <w:p w14:paraId="349405AA" w14:textId="4B637ED6" w:rsidR="008B7275" w:rsidRDefault="008B7275" w:rsidP="00634D97">
                              <w:pP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 xml:space="preserve">    </w:t>
                              </w:r>
                            </w:p>
                            <w:p w14:paraId="50E2D1B2" w14:textId="39BD7FCD" w:rsidR="008B7275" w:rsidRDefault="008B7275" w:rsidP="00634D97">
                              <w:pP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 xml:space="preserve">                                               </w:t>
                              </w:r>
                            </w:p>
                            <w:p w14:paraId="7A863125" w14:textId="142BD81C" w:rsidR="00634D97" w:rsidRDefault="00634D97" w:rsidP="00634D97">
                              <w:pP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>hich</w:t>
                              </w:r>
                              <w:proofErr w:type="spellEnd"/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 xml:space="preserve"> are helping to </w:t>
                              </w: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br/>
                                <w:t xml:space="preserve">celebrate the hard work our pupils and staff have put in over this </w:t>
                              </w: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br/>
                                <w:t xml:space="preserve">academic year. Many of these have been made possible with the </w:t>
                              </w: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>hardwork</w:t>
                              </w:r>
                              <w:proofErr w:type="spellEnd"/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 xml:space="preserve"> of our wonderful PTFA who have put in countless hours to </w:t>
                              </w: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br/>
                                <w:t xml:space="preserve">enable us to give our pupils these wonderful experiences. </w:t>
                              </w: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br/>
                              </w: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br/>
                                <w:t xml:space="preserve">During this final half term our PTFA have some lovely events planned to cap </w:t>
                              </w: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br/>
                                <w:t>off a very successful year. Many of these are now in the diary and can be found</w:t>
                              </w: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br/>
                                <w:t xml:space="preserve">on the back of this newsletter. We thank our parents and carers for their </w:t>
                              </w: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br/>
                                <w:t>support so far this year and hope we can continue to receive this in the future.</w:t>
                              </w:r>
                            </w:p>
                            <w:p w14:paraId="09186383" w14:textId="77777777" w:rsidR="00634D97" w:rsidRDefault="00634D97" w:rsidP="00634D97">
                              <w:pP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</w:pPr>
                            </w:p>
                            <w:p w14:paraId="07AE50DD" w14:textId="77777777" w:rsidR="00973AB1" w:rsidRPr="004D07B8" w:rsidRDefault="00973AB1" w:rsidP="0000145A">
                              <w:pPr>
                                <w:rPr>
                                  <w:rFonts w:ascii="Calibri Light" w:hAnsi="Calibri Light" w:cs="Calibri Light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19" name="Text Box 519"/>
                        <wps:cNvSpPr txBox="1"/>
                        <wps:spPr>
                          <a:xfrm>
                            <a:off x="3590925" y="0"/>
                            <a:ext cx="3039110" cy="34290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3204C3A" w14:textId="2AE6EADB" w:rsidR="0019128D" w:rsidRDefault="0019128D" w:rsidP="0019128D"/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201665" y="3793425"/>
                            <a:ext cx="3589020" cy="337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111731" w14:textId="77777777" w:rsidR="0019128D" w:rsidRPr="002F6651" w:rsidRDefault="0019128D" w:rsidP="0019128D">
                              <w:pPr>
                                <w:rPr>
                                  <w:rFonts w:cstheme="minorHAnsi"/>
                                  <w:b/>
                                  <w:sz w:val="40"/>
                                  <w:szCs w:val="40"/>
                                </w:rPr>
                              </w:pPr>
                              <w:r w:rsidRPr="002F6651">
                                <w:rPr>
                                  <w:rFonts w:cstheme="minorHAnsi"/>
                                  <w:b/>
                                  <w:sz w:val="40"/>
                                  <w:szCs w:val="40"/>
                                </w:rPr>
                                <w:t>Message from the Principal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85826" y="4140254"/>
                            <a:ext cx="6826416" cy="30916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E85941D" w14:textId="77777777" w:rsidR="0039371C" w:rsidRPr="0039371C" w:rsidRDefault="0039371C" w:rsidP="004D07B8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Style w:val="normaltextrun"/>
                                  <w:rFonts w:ascii="Aptos" w:hAnsi="Apto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</w:pPr>
                              <w:r w:rsidRPr="0039371C">
                                <w:rPr>
                                  <w:rStyle w:val="normaltextrun"/>
                                  <w:rFonts w:ascii="Aptos" w:hAnsi="Apto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To create predictable and consistent environments that are safe, we have</w:t>
                              </w:r>
                            </w:p>
                            <w:p w14:paraId="72F5CA87" w14:textId="77777777" w:rsidR="0039371C" w:rsidRPr="0039371C" w:rsidRDefault="0039371C" w:rsidP="004D07B8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Style w:val="normaltextrun"/>
                                  <w:rFonts w:ascii="Aptos" w:hAnsi="Apto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</w:pPr>
                              <w:r w:rsidRPr="0039371C">
                                <w:rPr>
                                  <w:rStyle w:val="normaltextrun"/>
                                  <w:rFonts w:ascii="Aptos" w:hAnsi="Apto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established a set of rules that are understood by all staff and our pupils.</w:t>
                              </w:r>
                            </w:p>
                            <w:p w14:paraId="424F75DE" w14:textId="77777777" w:rsidR="0039371C" w:rsidRPr="0039371C" w:rsidRDefault="0039371C" w:rsidP="004D07B8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Style w:val="normaltextrun"/>
                                  <w:rFonts w:ascii="Aptos" w:hAnsi="Apto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</w:pPr>
                              <w:r w:rsidRPr="0039371C">
                                <w:rPr>
                                  <w:rStyle w:val="normaltextrun"/>
                                  <w:rFonts w:ascii="Aptos" w:hAnsi="Apto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Clear rules help young people feel emotionally safe. This is known as relational</w:t>
                              </w:r>
                            </w:p>
                            <w:p w14:paraId="3067B8FA" w14:textId="77777777" w:rsidR="0039371C" w:rsidRPr="0039371C" w:rsidRDefault="0039371C" w:rsidP="004D07B8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Style w:val="normaltextrun"/>
                                  <w:rFonts w:ascii="Aptos" w:hAnsi="Apto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</w:pPr>
                              <w:r w:rsidRPr="0039371C">
                                <w:rPr>
                                  <w:rStyle w:val="normaltextrun"/>
                                  <w:rFonts w:ascii="Aptos" w:hAnsi="Apto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 xml:space="preserve">practice and these rules form part of our everyday language to help build an </w:t>
                              </w:r>
                            </w:p>
                            <w:p w14:paraId="50B44BA5" w14:textId="77777777" w:rsidR="0039371C" w:rsidRPr="0039371C" w:rsidRDefault="0039371C" w:rsidP="004D07B8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Style w:val="normaltextrun"/>
                                  <w:rFonts w:ascii="Aptos" w:hAnsi="Apto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</w:pPr>
                              <w:r w:rsidRPr="0039371C">
                                <w:rPr>
                                  <w:rStyle w:val="normaltextrun"/>
                                  <w:rFonts w:ascii="Aptos" w:hAnsi="Apto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 xml:space="preserve">emotionally safe culture. We address the </w:t>
                              </w:r>
                              <w:proofErr w:type="spellStart"/>
                              <w:r w:rsidRPr="0039371C">
                                <w:rPr>
                                  <w:rStyle w:val="normaltextrun"/>
                                  <w:rFonts w:ascii="Aptos" w:hAnsi="Apto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behaviours</w:t>
                              </w:r>
                              <w:proofErr w:type="spellEnd"/>
                              <w:r w:rsidRPr="0039371C">
                                <w:rPr>
                                  <w:rStyle w:val="normaltextrun"/>
                                  <w:rFonts w:ascii="Aptos" w:hAnsi="Apto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 xml:space="preserve"> we see within these rules</w:t>
                              </w:r>
                            </w:p>
                            <w:p w14:paraId="5FAE2FA9" w14:textId="2FC6CB5D" w:rsidR="004D07B8" w:rsidRPr="0039371C" w:rsidRDefault="0039371C" w:rsidP="004D07B8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Calibri" w:eastAsia="Times New Roman" w:hAnsi="Calibri" w:cs="Calibri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  <w:r w:rsidRPr="0039371C">
                                <w:rPr>
                                  <w:rStyle w:val="normaltextrun"/>
                                  <w:rFonts w:ascii="Aptos" w:hAnsi="Apto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and make it part of our everyday practice:</w:t>
                              </w:r>
                              <w:r w:rsidRPr="0039371C">
                                <w:rPr>
                                  <w:rStyle w:val="eop"/>
                                  <w:rFonts w:ascii="Aptos" w:hAnsi="Apto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 </w:t>
                              </w:r>
                            </w:p>
                            <w:p w14:paraId="38674EC5" w14:textId="3D165BEA" w:rsidR="003C2D02" w:rsidRPr="00D175F7" w:rsidRDefault="0039371C" w:rsidP="0066031A">
                              <w:pPr>
                                <w:pStyle w:val="NormalWeb"/>
                                <w:shd w:val="clear" w:color="auto" w:fill="FFFFFF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>
                                <w:rPr>
                                  <w:rStyle w:val="wacimagecontainer"/>
                                  <w:rFonts w:ascii="Segoe UI" w:hAnsi="Segoe UI" w:cs="Segoe UI"/>
                                  <w:noProof/>
                                  <w:color w:val="000000"/>
                                  <w:sz w:val="18"/>
                                  <w:szCs w:val="18"/>
                                  <w:shd w:val="clear" w:color="auto" w:fill="C6C6C6"/>
                                </w:rPr>
                                <w:drawing>
                                  <wp:inline distT="0" distB="0" distL="0" distR="0" wp14:anchorId="495B0AE4" wp14:editId="44BDAEE9">
                                    <wp:extent cx="1257300" cy="1552575"/>
                                    <wp:effectExtent l="0" t="0" r="0" b="9525"/>
                                    <wp:docPr id="10" name="Picture 1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57300" cy="15525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wacimagecontainer"/>
                                  <w:rFonts w:ascii="Segoe UI" w:hAnsi="Segoe UI" w:cs="Segoe UI"/>
                                  <w:noProof/>
                                  <w:color w:val="000000"/>
                                  <w:sz w:val="18"/>
                                  <w:szCs w:val="18"/>
                                  <w:shd w:val="clear" w:color="auto" w:fill="FFFFFF"/>
                                </w:rPr>
                                <w:t xml:space="preserve">   </w:t>
                              </w:r>
                              <w:r>
                                <w:rPr>
                                  <w:rStyle w:val="wacimagecontainer"/>
                                  <w:rFonts w:ascii="Segoe UI" w:hAnsi="Segoe UI" w:cs="Segoe UI"/>
                                  <w:noProof/>
                                  <w:color w:val="000000"/>
                                  <w:sz w:val="18"/>
                                  <w:szCs w:val="18"/>
                                  <w:shd w:val="clear" w:color="auto" w:fill="FFFFFF"/>
                                </w:rPr>
                                <w:drawing>
                                  <wp:inline distT="0" distB="0" distL="0" distR="0" wp14:anchorId="3BEBF191" wp14:editId="010005BC">
                                    <wp:extent cx="1247775" cy="1564670"/>
                                    <wp:effectExtent l="0" t="0" r="0" b="0"/>
                                    <wp:docPr id="11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49230" cy="156649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wacimagecontainer"/>
                                  <w:rFonts w:ascii="Segoe UI" w:hAnsi="Segoe UI" w:cs="Segoe UI"/>
                                  <w:noProof/>
                                  <w:color w:val="000000"/>
                                  <w:sz w:val="18"/>
                                  <w:szCs w:val="18"/>
                                  <w:shd w:val="clear" w:color="auto" w:fill="FFFFFF"/>
                                </w:rPr>
                                <w:t xml:space="preserve">   </w:t>
                              </w:r>
                              <w:r>
                                <w:rPr>
                                  <w:rStyle w:val="wacimagecontainer"/>
                                  <w:rFonts w:ascii="Segoe UI" w:hAnsi="Segoe UI" w:cs="Segoe UI"/>
                                  <w:noProof/>
                                  <w:color w:val="000000"/>
                                  <w:sz w:val="18"/>
                                  <w:szCs w:val="18"/>
                                  <w:shd w:val="clear" w:color="auto" w:fill="FFFFFF"/>
                                </w:rPr>
                                <w:drawing>
                                  <wp:inline distT="0" distB="0" distL="0" distR="0" wp14:anchorId="25D28B3F" wp14:editId="5068DFA4">
                                    <wp:extent cx="1266825" cy="1559169"/>
                                    <wp:effectExtent l="0" t="0" r="0" b="3175"/>
                                    <wp:docPr id="12" name="Picture 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67943" cy="1560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22" name="Text Box 522"/>
                        <wps:cNvSpPr txBox="1"/>
                        <wps:spPr>
                          <a:xfrm>
                            <a:off x="4633852" y="4075139"/>
                            <a:ext cx="1805012" cy="15641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7286C7" w14:textId="77777777" w:rsidR="0095094F" w:rsidRDefault="00B45E28" w:rsidP="0019128D">
                              <w:pPr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8DA7C8A" wp14:editId="1C0CD44C">
                                    <wp:extent cx="1791335" cy="1997075"/>
                                    <wp:effectExtent l="0" t="0" r="0" b="3175"/>
                                    <wp:docPr id="37" name="Picture 3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7" name="Picture 37"/>
                                            <pic:cNvPicPr/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93130" cy="199907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5BA9242F" w14:textId="77777777" w:rsidR="0019128D" w:rsidRDefault="00271D16" w:rsidP="0019128D">
                              <w:r>
                                <w:rPr>
                                  <w:rFonts w:ascii="Calibri" w:hAnsi="Calibri" w:cs="Calibri"/>
                                  <w:color w:val="000000"/>
                                  <w:shd w:val="clear" w:color="auto" w:fill="FFFFFF"/>
                                </w:rPr>
                                <w:br/>
                              </w:r>
                              <w:r w:rsidR="00436D13">
                                <w:rPr>
                                  <w:rFonts w:ascii="Calibri" w:hAnsi="Calibri" w:cs="Calibri"/>
                                  <w:color w:val="000000"/>
                                  <w:shd w:val="clear" w:color="auto" w:fill="FFFFFF"/>
                                </w:rPr>
                                <w:br/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661514" y="5653182"/>
                            <a:ext cx="1798313" cy="204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AB9A4B" w14:textId="77777777" w:rsidR="0019128D" w:rsidRPr="00A46DD3" w:rsidRDefault="00DB76E6" w:rsidP="00A46DD3">
                              <w:pPr>
                                <w:pStyle w:val="NoSpacing"/>
                                <w:jc w:val="center"/>
                                <w:rPr>
                                  <w:rFonts w:ascii="Aptos Black" w:hAnsi="Aptos Black"/>
                                </w:rPr>
                              </w:pPr>
                              <w:r w:rsidRPr="00A46DD3">
                                <w:rPr>
                                  <w:rFonts w:ascii="Aptos Black" w:hAnsi="Aptos Black"/>
                                </w:rPr>
                                <w:t>Mr. Ben Paull</w:t>
                              </w:r>
                            </w:p>
                            <w:p w14:paraId="513DC28F" w14:textId="77777777" w:rsidR="00A46DD3" w:rsidRDefault="00A46DD3" w:rsidP="0019128D">
                              <w:pPr>
                                <w:jc w:val="center"/>
                                <w:rPr>
                                  <w:rFonts w:ascii="Gotham" w:hAnsi="Gotham"/>
                                  <w:b/>
                                </w:rPr>
                              </w:pPr>
                            </w:p>
                            <w:p w14:paraId="7F397D0A" w14:textId="77777777" w:rsidR="00A46DD3" w:rsidRDefault="00A46DD3" w:rsidP="0019128D">
                              <w:pPr>
                                <w:jc w:val="center"/>
                                <w:rPr>
                                  <w:rFonts w:ascii="Gotham" w:hAnsi="Gotham"/>
                                  <w:b/>
                                </w:rPr>
                              </w:pPr>
                            </w:p>
                            <w:p w14:paraId="2DCB7618" w14:textId="77777777" w:rsidR="00A46DD3" w:rsidRPr="000552DE" w:rsidRDefault="00A46DD3" w:rsidP="0019128D">
                              <w:pPr>
                                <w:jc w:val="center"/>
                                <w:rPr>
                                  <w:rFonts w:ascii="Gotham" w:hAnsi="Gotham"/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24" name="Rectangle 524"/>
                        <wps:cNvSpPr/>
                        <wps:spPr>
                          <a:xfrm>
                            <a:off x="-114302" y="6870563"/>
                            <a:ext cx="6828820" cy="635066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rgbClr val="25336B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37161" y="6838817"/>
                            <a:ext cx="1013652" cy="784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BCEFC7" w14:textId="77777777" w:rsidR="0019128D" w:rsidRPr="002F6651" w:rsidRDefault="00C5652F" w:rsidP="000E1DB5">
                              <w:pPr>
                                <w:jc w:val="center"/>
                                <w:rPr>
                                  <w:rFonts w:cstheme="minorHAnsi"/>
                                  <w:b/>
                                  <w:color w:val="000000" w:themeColor="text1"/>
                                </w:rPr>
                              </w:pPr>
                              <w:r w:rsidRPr="002F6651">
                                <w:rPr>
                                  <w:rFonts w:cstheme="minorHAnsi"/>
                                  <w:b/>
                                  <w:color w:val="000000" w:themeColor="text1"/>
                                </w:rPr>
                                <w:t xml:space="preserve">Upcoming </w:t>
                              </w:r>
                              <w:r w:rsidR="0019128D" w:rsidRPr="002F6651">
                                <w:rPr>
                                  <w:rFonts w:cstheme="minorHAnsi"/>
                                  <w:b/>
                                  <w:color w:val="000000" w:themeColor="text1"/>
                                </w:rPr>
                                <w:t>Dates</w:t>
                              </w:r>
                              <w:r w:rsidR="0019128D" w:rsidRPr="002F6651">
                                <w:rPr>
                                  <w:rFonts w:cstheme="minorHAnsi"/>
                                  <w:b/>
                                  <w:color w:val="000000" w:themeColor="text1"/>
                                </w:rPr>
                                <w:br/>
                                <w:t>for your</w:t>
                              </w:r>
                              <w:r w:rsidR="0019128D" w:rsidRPr="002F6651">
                                <w:rPr>
                                  <w:rFonts w:cstheme="minorHAnsi"/>
                                  <w:b/>
                                  <w:color w:val="000000" w:themeColor="text1"/>
                                </w:rPr>
                                <w:br/>
                                <w:t>diary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>
                          <a:noAutofit/>
                        </wps:bodyPr>
                      </wps:wsp>
                      <wps:wsp>
                        <wps:cNvPr id="5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745275" y="6944490"/>
                            <a:ext cx="1375410" cy="573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5702DE" w14:textId="3DE64867" w:rsidR="003E0F08" w:rsidRPr="009D67BC" w:rsidRDefault="003E0F08" w:rsidP="003E0F08">
                              <w:pPr>
                                <w:jc w:val="center"/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</w:rPr>
                                <w:t>Howard Transition Day</w:t>
                              </w:r>
                              <w:r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</w:rPr>
                                <w:br/>
                                <w:t>2</w:t>
                              </w:r>
                              <w:r w:rsidR="000D09E7"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</w:rPr>
                                <w:t>9</w:t>
                              </w:r>
                              <w:r w:rsidRPr="003E0F08"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</w:rPr>
                                <w:t xml:space="preserve"> June 202</w:t>
                              </w:r>
                              <w:r w:rsidR="000D09E7"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>
                          <a:noAutofit/>
                        </wps:bodyPr>
                      </wps:wsp>
                      <wps:wsp>
                        <wps:cNvPr id="530" name="Straight Connector 530"/>
                        <wps:cNvCnPr/>
                        <wps:spPr>
                          <a:xfrm>
                            <a:off x="868693" y="6877944"/>
                            <a:ext cx="0" cy="62230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rgbClr val="25336B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28980A" id="Group 449" o:spid="_x0000_s1028" style="position:absolute;margin-left:20.25pt;margin-top:-19.5pt;width:545.6pt;height:619.8pt;z-index:251692032;mso-width-relative:margin;mso-height-relative:margin" coordorigin="-2169" coordsize="69314,762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">
                <v:shape id="_x0000_s1029" type="#_x0000_t202" style="position:absolute;left:-2169;top:1325;width:33121;height:3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" filled="f" stroked="f">
                  <v:textbox inset="0,0,0,0">
                    <w:txbxContent>
                      <w:p w14:paraId="492CF3A5" w14:textId="5A8BA8F8" w:rsidR="0019128D" w:rsidRPr="001E1C3A" w:rsidRDefault="008B7275" w:rsidP="0019128D">
                        <w:pPr>
                          <w:rPr>
                            <w:rFonts w:ascii="Gotham" w:hAnsi="Gotham"/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rFonts w:ascii="Gotham" w:hAnsi="Gotham"/>
                            <w:b/>
                            <w:sz w:val="40"/>
                            <w:szCs w:val="40"/>
                          </w:rPr>
                          <w:t>Year 6 SAT’s</w:t>
                        </w:r>
                      </w:p>
                    </w:txbxContent>
                  </v:textbox>
                </v:shape>
                <v:shape id="_x0000_s1030" type="#_x0000_t202" style="position:absolute;left:-2169;top:4033;width:49925;height:16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" filled="f" stroked="f">
                  <v:textbox inset="0,0,0,0">
                    <w:txbxContent>
                      <w:p w14:paraId="4305B2B5" w14:textId="3FCCBE01" w:rsidR="008B7275" w:rsidRDefault="008B7275" w:rsidP="00634D97">
                        <w:pPr>
                          <w:rPr>
                            <w:rFonts w:ascii="Gotham Book" w:hAnsi="Gotham Boo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>As we move closer to the upcoming Key Stage 2 SAT’s, we would like to                                                               remind parents and carers of our Year 6 children to please refer to our                                           earlier letter regarding the free breakfast on offer for the year 6 children.</w:t>
                        </w:r>
                      </w:p>
                      <w:p w14:paraId="06B3303A" w14:textId="6A792188" w:rsidR="008B7275" w:rsidRDefault="008B7275" w:rsidP="00634D97">
                        <w:pPr>
                          <w:rPr>
                            <w:rFonts w:ascii="Gotham Book" w:hAnsi="Gotham Boo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>We would like to take the opportunity to say how immensely proud we all                                     are of our Year 6 pupils and the dedicated staff who work alongside them</w:t>
                        </w:r>
                        <w:r w:rsidR="006F736F"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>.                                        The e</w:t>
                        </w: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>ffort, resilience and determination</w:t>
                        </w:r>
                        <w:r w:rsidR="006F736F"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>shown throughout this year has</w:t>
                        </w:r>
                        <w:r w:rsidR="006F736F"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 xml:space="preserve">                                   </w:t>
                        </w: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 xml:space="preserve"> been incredible. It certainly hasn’t always been easy, but the perseverance</w:t>
                        </w:r>
                        <w:r w:rsidR="006F736F"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 xml:space="preserve">                                 </w:t>
                        </w: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 xml:space="preserve"> and commitment</w:t>
                        </w:r>
                        <w:r w:rsidR="006F736F"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 xml:space="preserve"> d</w:t>
                        </w: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>emonstrated by everyone has been truly admirable.</w:t>
                        </w:r>
                      </w:p>
                      <w:p w14:paraId="07374ED3" w14:textId="77777777" w:rsidR="006F736F" w:rsidRDefault="006F736F" w:rsidP="00634D97">
                        <w:pPr>
                          <w:rPr>
                            <w:rFonts w:ascii="Gotham Book" w:hAnsi="Gotham Book"/>
                            <w:sz w:val="20"/>
                            <w:szCs w:val="20"/>
                          </w:rPr>
                        </w:pPr>
                      </w:p>
                      <w:p w14:paraId="47E5F7BB" w14:textId="77777777" w:rsidR="008B7275" w:rsidRDefault="008B7275" w:rsidP="00634D97">
                        <w:pPr>
                          <w:rPr>
                            <w:rFonts w:ascii="Gotham Book" w:hAnsi="Gotham Book"/>
                            <w:sz w:val="20"/>
                            <w:szCs w:val="20"/>
                          </w:rPr>
                        </w:pPr>
                      </w:p>
                      <w:p w14:paraId="349405AA" w14:textId="4B637ED6" w:rsidR="008B7275" w:rsidRDefault="008B7275" w:rsidP="00634D97">
                        <w:pPr>
                          <w:rPr>
                            <w:rFonts w:ascii="Gotham Book" w:hAnsi="Gotham Boo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 xml:space="preserve">    </w:t>
                        </w:r>
                      </w:p>
                      <w:p w14:paraId="50E2D1B2" w14:textId="39BD7FCD" w:rsidR="008B7275" w:rsidRDefault="008B7275" w:rsidP="00634D97">
                        <w:pPr>
                          <w:rPr>
                            <w:rFonts w:ascii="Gotham Book" w:hAnsi="Gotham Boo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 xml:space="preserve">                                               </w:t>
                        </w:r>
                      </w:p>
                      <w:p w14:paraId="7A863125" w14:textId="142BD81C" w:rsidR="00634D97" w:rsidRDefault="00634D97" w:rsidP="00634D97">
                        <w:pPr>
                          <w:rPr>
                            <w:rFonts w:ascii="Gotham Book" w:hAnsi="Gotham Book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>hich</w:t>
                        </w:r>
                        <w:proofErr w:type="spellEnd"/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 xml:space="preserve"> are helping to </w:t>
                        </w: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br/>
                          <w:t xml:space="preserve">celebrate the hard work our pupils and staff have put in over this </w:t>
                        </w: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br/>
                          <w:t xml:space="preserve">academic year. Many of these have been made possible with the </w:t>
                        </w: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br/>
                        </w:r>
                        <w:proofErr w:type="spellStart"/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>hardwork</w:t>
                        </w:r>
                        <w:proofErr w:type="spellEnd"/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 xml:space="preserve"> of our wonderful PTFA who have put in countless hours to </w:t>
                        </w: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br/>
                          <w:t xml:space="preserve">enable us to give our pupils these wonderful experiences. </w:t>
                        </w: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br/>
                          <w:t xml:space="preserve">During this final half term our PTFA have some lovely events planned to cap </w:t>
                        </w: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br/>
                          <w:t>off a very successful year. Many of these are now in the diary and can be found</w:t>
                        </w: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br/>
                          <w:t xml:space="preserve">on the back of this newsletter. We thank our parents and carers for their </w:t>
                        </w: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br/>
                          <w:t>support so far this year and hope we can continue to receive this in the future.</w:t>
                        </w:r>
                      </w:p>
                      <w:p w14:paraId="09186383" w14:textId="77777777" w:rsidR="00634D97" w:rsidRDefault="00634D97" w:rsidP="00634D97">
                        <w:pPr>
                          <w:rPr>
                            <w:rFonts w:ascii="Gotham Book" w:hAnsi="Gotham Book"/>
                            <w:sz w:val="20"/>
                            <w:szCs w:val="20"/>
                          </w:rPr>
                        </w:pPr>
                      </w:p>
                      <w:p w14:paraId="07AE50DD" w14:textId="77777777" w:rsidR="00973AB1" w:rsidRPr="004D07B8" w:rsidRDefault="00973AB1" w:rsidP="0000145A">
                        <w:pPr>
                          <w:rPr>
                            <w:rFonts w:ascii="Calibri Light" w:hAnsi="Calibri Light" w:cs="Calibri Light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519" o:spid="_x0000_s1031" type="#_x0000_t202" style="position:absolute;left:35909;width:30391;height:34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" filled="f" stroked="f" strokeweight=".5pt">
                  <v:textbox inset="0,0,0,0">
                    <w:txbxContent>
                      <w:p w14:paraId="33204C3A" w14:textId="2AE6EADB" w:rsidR="0019128D" w:rsidRDefault="0019128D" w:rsidP="0019128D"/>
                    </w:txbxContent>
                  </v:textbox>
                </v:shape>
                <v:shape id="_x0000_s1032" type="#_x0000_t202" style="position:absolute;left:-2016;top:37934;width:35889;height:3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" filled="f" stroked="f">
                  <v:textbox inset="0,0,0,0">
                    <w:txbxContent>
                      <w:p w14:paraId="51111731" w14:textId="77777777" w:rsidR="0019128D" w:rsidRPr="002F6651" w:rsidRDefault="0019128D" w:rsidP="0019128D">
                        <w:pPr>
                          <w:rPr>
                            <w:rFonts w:cstheme="minorHAnsi"/>
                            <w:b/>
                            <w:sz w:val="40"/>
                            <w:szCs w:val="40"/>
                          </w:rPr>
                        </w:pPr>
                        <w:r w:rsidRPr="002F6651">
                          <w:rPr>
                            <w:rFonts w:cstheme="minorHAnsi"/>
                            <w:b/>
                            <w:sz w:val="40"/>
                            <w:szCs w:val="40"/>
                          </w:rPr>
                          <w:t>Message from the Principal</w:t>
                        </w:r>
                      </w:p>
                    </w:txbxContent>
                  </v:textbox>
                </v:shape>
                <v:shape id="_x0000_s1033" type="#_x0000_t202" style="position:absolute;left:-1858;top:41402;width:68263;height:30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" filled="f" stroked="f">
                  <v:textbox inset="0,0,0,0">
                    <w:txbxContent>
                      <w:p w14:paraId="4E85941D" w14:textId="77777777" w:rsidR="0039371C" w:rsidRPr="0039371C" w:rsidRDefault="0039371C" w:rsidP="004D07B8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Style w:val="normaltextrun"/>
                            <w:rFonts w:ascii="Aptos" w:hAnsi="Apto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</w:pPr>
                        <w:r w:rsidRPr="0039371C">
                          <w:rPr>
                            <w:rStyle w:val="normaltextrun"/>
                            <w:rFonts w:ascii="Aptos" w:hAnsi="Apto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To create predictable and consistent environments that are safe, we have</w:t>
                        </w:r>
                      </w:p>
                      <w:p w14:paraId="72F5CA87" w14:textId="77777777" w:rsidR="0039371C" w:rsidRPr="0039371C" w:rsidRDefault="0039371C" w:rsidP="004D07B8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Style w:val="normaltextrun"/>
                            <w:rFonts w:ascii="Aptos" w:hAnsi="Apto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</w:pPr>
                        <w:r w:rsidRPr="0039371C">
                          <w:rPr>
                            <w:rStyle w:val="normaltextrun"/>
                            <w:rFonts w:ascii="Aptos" w:hAnsi="Apto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established a set of rules that are understood by all staff and our pupils.</w:t>
                        </w:r>
                      </w:p>
                      <w:p w14:paraId="424F75DE" w14:textId="77777777" w:rsidR="0039371C" w:rsidRPr="0039371C" w:rsidRDefault="0039371C" w:rsidP="004D07B8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Style w:val="normaltextrun"/>
                            <w:rFonts w:ascii="Aptos" w:hAnsi="Apto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</w:pPr>
                        <w:r w:rsidRPr="0039371C">
                          <w:rPr>
                            <w:rStyle w:val="normaltextrun"/>
                            <w:rFonts w:ascii="Aptos" w:hAnsi="Apto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Clear rules help young people feel emotionally safe. This is known as relational</w:t>
                        </w:r>
                      </w:p>
                      <w:p w14:paraId="3067B8FA" w14:textId="77777777" w:rsidR="0039371C" w:rsidRPr="0039371C" w:rsidRDefault="0039371C" w:rsidP="004D07B8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Style w:val="normaltextrun"/>
                            <w:rFonts w:ascii="Aptos" w:hAnsi="Apto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</w:pPr>
                        <w:r w:rsidRPr="0039371C">
                          <w:rPr>
                            <w:rStyle w:val="normaltextrun"/>
                            <w:rFonts w:ascii="Aptos" w:hAnsi="Apto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 xml:space="preserve">practice and these rules form part of our everyday language to help build an </w:t>
                        </w:r>
                      </w:p>
                      <w:p w14:paraId="50B44BA5" w14:textId="77777777" w:rsidR="0039371C" w:rsidRPr="0039371C" w:rsidRDefault="0039371C" w:rsidP="004D07B8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Style w:val="normaltextrun"/>
                            <w:rFonts w:ascii="Aptos" w:hAnsi="Apto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</w:pPr>
                        <w:r w:rsidRPr="0039371C">
                          <w:rPr>
                            <w:rStyle w:val="normaltextrun"/>
                            <w:rFonts w:ascii="Aptos" w:hAnsi="Apto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 xml:space="preserve">emotionally safe culture. We address the </w:t>
                        </w:r>
                        <w:proofErr w:type="spellStart"/>
                        <w:r w:rsidRPr="0039371C">
                          <w:rPr>
                            <w:rStyle w:val="normaltextrun"/>
                            <w:rFonts w:ascii="Aptos" w:hAnsi="Apto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behaviours</w:t>
                        </w:r>
                        <w:proofErr w:type="spellEnd"/>
                        <w:r w:rsidRPr="0039371C">
                          <w:rPr>
                            <w:rStyle w:val="normaltextrun"/>
                            <w:rFonts w:ascii="Aptos" w:hAnsi="Apto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 xml:space="preserve"> we see within these rules</w:t>
                        </w:r>
                      </w:p>
                      <w:p w14:paraId="5FAE2FA9" w14:textId="2FC6CB5D" w:rsidR="004D07B8" w:rsidRPr="0039371C" w:rsidRDefault="0039371C" w:rsidP="004D07B8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  <w:r w:rsidRPr="0039371C">
                          <w:rPr>
                            <w:rStyle w:val="normaltextrun"/>
                            <w:rFonts w:ascii="Aptos" w:hAnsi="Apto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and make it part of our everyday practice:</w:t>
                        </w:r>
                        <w:r w:rsidRPr="0039371C">
                          <w:rPr>
                            <w:rStyle w:val="eop"/>
                            <w:rFonts w:ascii="Aptos" w:hAnsi="Apto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 </w:t>
                        </w:r>
                      </w:p>
                      <w:p w14:paraId="38674EC5" w14:textId="3D165BEA" w:rsidR="003C2D02" w:rsidRPr="00D175F7" w:rsidRDefault="0039371C" w:rsidP="0066031A">
                        <w:pPr>
                          <w:pStyle w:val="NormalWeb"/>
                          <w:shd w:val="clear" w:color="auto" w:fill="FFFFFF"/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Style w:val="wacimagecontainer"/>
                            <w:rFonts w:ascii="Segoe UI" w:hAnsi="Segoe UI" w:cs="Segoe UI"/>
                            <w:noProof/>
                            <w:color w:val="000000"/>
                            <w:sz w:val="18"/>
                            <w:szCs w:val="18"/>
                            <w:shd w:val="clear" w:color="auto" w:fill="C6C6C6"/>
                          </w:rPr>
                          <w:drawing>
                            <wp:inline distT="0" distB="0" distL="0" distR="0" wp14:anchorId="495B0AE4" wp14:editId="44BDAEE9">
                              <wp:extent cx="1257300" cy="1552575"/>
                              <wp:effectExtent l="0" t="0" r="0" b="9525"/>
                              <wp:docPr id="10" name="Picture 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57300" cy="1552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Style w:val="wacimagecontainer"/>
                            <w:rFonts w:ascii="Segoe UI" w:hAnsi="Segoe UI" w:cs="Segoe UI"/>
                            <w:noProof/>
                            <w:color w:val="000000"/>
                            <w:sz w:val="18"/>
                            <w:szCs w:val="18"/>
                            <w:shd w:val="clear" w:color="auto" w:fill="FFFFFF"/>
                          </w:rPr>
                          <w:t xml:space="preserve">   </w:t>
                        </w:r>
                        <w:r>
                          <w:rPr>
                            <w:rStyle w:val="wacimagecontainer"/>
                            <w:rFonts w:ascii="Segoe UI" w:hAnsi="Segoe UI" w:cs="Segoe UI"/>
                            <w:noProof/>
                            <w:color w:val="000000"/>
                            <w:sz w:val="18"/>
                            <w:szCs w:val="18"/>
                            <w:shd w:val="clear" w:color="auto" w:fill="FFFFFF"/>
                          </w:rPr>
                          <w:drawing>
                            <wp:inline distT="0" distB="0" distL="0" distR="0" wp14:anchorId="3BEBF191" wp14:editId="010005BC">
                              <wp:extent cx="1247775" cy="1564670"/>
                              <wp:effectExtent l="0" t="0" r="0" b="0"/>
                              <wp:docPr id="11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49230" cy="15664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Style w:val="wacimagecontainer"/>
                            <w:rFonts w:ascii="Segoe UI" w:hAnsi="Segoe UI" w:cs="Segoe UI"/>
                            <w:noProof/>
                            <w:color w:val="000000"/>
                            <w:sz w:val="18"/>
                            <w:szCs w:val="18"/>
                            <w:shd w:val="clear" w:color="auto" w:fill="FFFFFF"/>
                          </w:rPr>
                          <w:t xml:space="preserve">   </w:t>
                        </w:r>
                        <w:r>
                          <w:rPr>
                            <w:rStyle w:val="wacimagecontainer"/>
                            <w:rFonts w:ascii="Segoe UI" w:hAnsi="Segoe UI" w:cs="Segoe UI"/>
                            <w:noProof/>
                            <w:color w:val="000000"/>
                            <w:sz w:val="18"/>
                            <w:szCs w:val="18"/>
                            <w:shd w:val="clear" w:color="auto" w:fill="FFFFFF"/>
                          </w:rPr>
                          <w:drawing>
                            <wp:inline distT="0" distB="0" distL="0" distR="0" wp14:anchorId="25D28B3F" wp14:editId="5068DFA4">
                              <wp:extent cx="1266825" cy="1559169"/>
                              <wp:effectExtent l="0" t="0" r="0" b="3175"/>
                              <wp:docPr id="12" name="Picture 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67943" cy="1560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522" o:spid="_x0000_s1034" type="#_x0000_t202" style="position:absolute;left:46338;top:40751;width:18050;height:15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" filled="f" stroked="f" strokeweight=".5pt">
                  <v:textbox inset="0,0,0,0">
                    <w:txbxContent>
                      <w:p w14:paraId="037286C7" w14:textId="77777777" w:rsidR="0095094F" w:rsidRDefault="00B45E28" w:rsidP="0019128D"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8DA7C8A" wp14:editId="1C0CD44C">
                              <wp:extent cx="1791335" cy="1997075"/>
                              <wp:effectExtent l="0" t="0" r="0" b="3175"/>
                              <wp:docPr id="37" name="Picture 3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7" name="Picture 37"/>
                                      <pic:cNvPicPr/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93130" cy="199907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BA9242F" w14:textId="77777777" w:rsidR="0019128D" w:rsidRDefault="00271D16" w:rsidP="0019128D">
                        <w:r>
                          <w:rPr>
                            <w:rFonts w:ascii="Calibri" w:hAnsi="Calibri" w:cs="Calibri"/>
                            <w:color w:val="000000"/>
                            <w:shd w:val="clear" w:color="auto" w:fill="FFFFFF"/>
                          </w:rPr>
                          <w:br/>
                        </w:r>
                        <w:r w:rsidR="00436D13">
                          <w:rPr>
                            <w:rFonts w:ascii="Calibri" w:hAnsi="Calibri" w:cs="Calibri"/>
                            <w:color w:val="000000"/>
                            <w:shd w:val="clear" w:color="auto" w:fill="FFFFFF"/>
                          </w:rPr>
                          <w:br/>
                        </w:r>
                      </w:p>
                    </w:txbxContent>
                  </v:textbox>
                </v:shape>
                <v:shape id="_x0000_s1035" type="#_x0000_t202" style="position:absolute;left:46615;top:56531;width:17983;height:2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" filled="f" stroked="f">
                  <v:textbox inset="0,0,0,0">
                    <w:txbxContent>
                      <w:p w14:paraId="18AB9A4B" w14:textId="77777777" w:rsidR="0019128D" w:rsidRPr="00A46DD3" w:rsidRDefault="00DB76E6" w:rsidP="00A46DD3">
                        <w:pPr>
                          <w:pStyle w:val="NoSpacing"/>
                          <w:jc w:val="center"/>
                          <w:rPr>
                            <w:rFonts w:ascii="Aptos Black" w:hAnsi="Aptos Black"/>
                          </w:rPr>
                        </w:pPr>
                        <w:r w:rsidRPr="00A46DD3">
                          <w:rPr>
                            <w:rFonts w:ascii="Aptos Black" w:hAnsi="Aptos Black"/>
                          </w:rPr>
                          <w:t>Mr. Ben Paull</w:t>
                        </w:r>
                      </w:p>
                      <w:p w14:paraId="513DC28F" w14:textId="77777777" w:rsidR="00A46DD3" w:rsidRDefault="00A46DD3" w:rsidP="0019128D">
                        <w:pPr>
                          <w:jc w:val="center"/>
                          <w:rPr>
                            <w:rFonts w:ascii="Gotham" w:hAnsi="Gotham"/>
                            <w:b/>
                          </w:rPr>
                        </w:pPr>
                      </w:p>
                      <w:p w14:paraId="7F397D0A" w14:textId="77777777" w:rsidR="00A46DD3" w:rsidRDefault="00A46DD3" w:rsidP="0019128D">
                        <w:pPr>
                          <w:jc w:val="center"/>
                          <w:rPr>
                            <w:rFonts w:ascii="Gotham" w:hAnsi="Gotham"/>
                            <w:b/>
                          </w:rPr>
                        </w:pPr>
                      </w:p>
                      <w:p w14:paraId="2DCB7618" w14:textId="77777777" w:rsidR="00A46DD3" w:rsidRPr="000552DE" w:rsidRDefault="00A46DD3" w:rsidP="0019128D">
                        <w:pPr>
                          <w:jc w:val="center"/>
                          <w:rPr>
                            <w:rFonts w:ascii="Gotham" w:hAnsi="Gotham"/>
                            <w:b/>
                          </w:rPr>
                        </w:pPr>
                      </w:p>
                    </w:txbxContent>
                  </v:textbox>
                </v:shape>
                <v:rect id="Rectangle 524" o:spid="_x0000_s1036" style="position:absolute;left:-1143;top:68705;width:68288;height:63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" filled="f" strokecolor="#25336b" strokeweight="1.25pt"/>
                <v:shape id="_x0000_s1037" type="#_x0000_t202" style="position:absolute;left:-1371;top:68388;width:10135;height:7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" filled="f" stroked="f">
                  <v:textbox inset="0,0,0,0">
                    <w:txbxContent>
                      <w:p w14:paraId="79BCEFC7" w14:textId="77777777" w:rsidR="0019128D" w:rsidRPr="002F6651" w:rsidRDefault="00C5652F" w:rsidP="000E1DB5">
                        <w:pPr>
                          <w:jc w:val="center"/>
                          <w:rPr>
                            <w:rFonts w:cstheme="minorHAnsi"/>
                            <w:b/>
                            <w:color w:val="000000" w:themeColor="text1"/>
                          </w:rPr>
                        </w:pPr>
                        <w:r w:rsidRPr="002F6651">
                          <w:rPr>
                            <w:rFonts w:cstheme="minorHAnsi"/>
                            <w:b/>
                            <w:color w:val="000000" w:themeColor="text1"/>
                          </w:rPr>
                          <w:t xml:space="preserve">Upcoming </w:t>
                        </w:r>
                        <w:r w:rsidR="0019128D" w:rsidRPr="002F6651">
                          <w:rPr>
                            <w:rFonts w:cstheme="minorHAnsi"/>
                            <w:b/>
                            <w:color w:val="000000" w:themeColor="text1"/>
                          </w:rPr>
                          <w:t>Dates</w:t>
                        </w:r>
                        <w:r w:rsidR="0019128D" w:rsidRPr="002F6651">
                          <w:rPr>
                            <w:rFonts w:cstheme="minorHAnsi"/>
                            <w:b/>
                            <w:color w:val="000000" w:themeColor="text1"/>
                          </w:rPr>
                          <w:br/>
                          <w:t>for your</w:t>
                        </w:r>
                        <w:r w:rsidR="0019128D" w:rsidRPr="002F6651">
                          <w:rPr>
                            <w:rFonts w:cstheme="minorHAnsi"/>
                            <w:b/>
                            <w:color w:val="000000" w:themeColor="text1"/>
                          </w:rPr>
                          <w:br/>
                          <w:t>diary</w:t>
                        </w:r>
                      </w:p>
                    </w:txbxContent>
                  </v:textbox>
                </v:shape>
                <v:shape id="_x0000_s1038" type="#_x0000_t202" style="position:absolute;left:37452;top:69444;width:13754;height:57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" filled="f" stroked="f">
                  <v:textbox inset="0,0,0,0">
                    <w:txbxContent>
                      <w:p w14:paraId="385702DE" w14:textId="3DE64867" w:rsidR="003E0F08" w:rsidRPr="009D67BC" w:rsidRDefault="003E0F08" w:rsidP="003E0F08">
                        <w:pPr>
                          <w:jc w:val="center"/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</w:rPr>
                        </w:pPr>
                        <w:r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</w:rPr>
                          <w:t>Howard Transition Day</w:t>
                        </w:r>
                        <w:r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</w:rPr>
                          <w:br/>
                          <w:t>2</w:t>
                        </w:r>
                        <w:r w:rsidR="000D09E7"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</w:rPr>
                          <w:t>9</w:t>
                        </w:r>
                        <w:r w:rsidRPr="003E0F08"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</w:rPr>
                          <w:t xml:space="preserve"> June 202</w:t>
                        </w:r>
                        <w:r w:rsidR="000D09E7"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</w:rPr>
                          <w:t>6</w:t>
                        </w:r>
                      </w:p>
                    </w:txbxContent>
                  </v:textbox>
                </v:shape>
                <v:line id="Straight Connector 530" o:spid="_x0000_s1039" style="position:absolute;visibility:visible;mso-wrap-style:square" from="8686,68779" to="8686,75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" strokecolor="#25336b" strokeweight="1.25pt"/>
              </v:group>
            </w:pict>
          </mc:Fallback>
        </mc:AlternateContent>
      </w:r>
      <w:r w:rsidR="000D09E7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F96AF99" wp14:editId="12D02CD0">
                <wp:simplePos x="0" y="0"/>
                <wp:positionH relativeFrom="column">
                  <wp:posOffset>2647950</wp:posOffset>
                </wp:positionH>
                <wp:positionV relativeFrom="paragraph">
                  <wp:posOffset>6932295</wp:posOffset>
                </wp:positionV>
                <wp:extent cx="1410970" cy="590550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97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F79805" w14:textId="5C335733" w:rsidR="00E302AB" w:rsidRDefault="000D09E7" w:rsidP="00E302AB">
                            <w:pPr>
                              <w:jc w:val="center"/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 xml:space="preserve">Year 6 End of SAT’s visit </w:t>
                            </w:r>
                          </w:p>
                          <w:p w14:paraId="31D370EC" w14:textId="1E53A105" w:rsidR="000D09E7" w:rsidRPr="009D67BC" w:rsidRDefault="000D09E7" w:rsidP="00E302AB">
                            <w:pPr>
                              <w:jc w:val="center"/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>15</w:t>
                            </w:r>
                            <w:r w:rsidRPr="000D09E7">
                              <w:rPr>
                                <w:rFonts w:ascii="Gotham" w:hAnsi="Gotham"/>
                                <w:b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 xml:space="preserve"> May 2026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6AF99" id="Text Box 15" o:spid="_x0000_s1040" type="#_x0000_t202" style="position:absolute;margin-left:208.5pt;margin-top:545.85pt;width:111.1pt;height:46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" filled="f" stroked="f">
                <v:textbox inset="0,0,0,0">
                  <w:txbxContent>
                    <w:p w14:paraId="7DF79805" w14:textId="5C335733" w:rsidR="00E302AB" w:rsidRDefault="000D09E7" w:rsidP="00E302AB">
                      <w:pPr>
                        <w:jc w:val="center"/>
                        <w:rPr>
                          <w:rFonts w:ascii="Gotham" w:hAnsi="Gotham"/>
                          <w:b/>
                          <w:color w:val="000000" w:themeColor="text1"/>
                        </w:rPr>
                      </w:pP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 xml:space="preserve">Year 6 End of SAT’s visit </w:t>
                      </w:r>
                    </w:p>
                    <w:p w14:paraId="31D370EC" w14:textId="1E53A105" w:rsidR="000D09E7" w:rsidRPr="009D67BC" w:rsidRDefault="000D09E7" w:rsidP="00E302AB">
                      <w:pPr>
                        <w:jc w:val="center"/>
                        <w:rPr>
                          <w:rFonts w:ascii="Gotham" w:hAnsi="Gotham"/>
                          <w:b/>
                          <w:color w:val="000000" w:themeColor="text1"/>
                        </w:rPr>
                      </w:pP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>15</w:t>
                      </w:r>
                      <w:r w:rsidRPr="000D09E7">
                        <w:rPr>
                          <w:rFonts w:ascii="Gotham" w:hAnsi="Gotham"/>
                          <w:b/>
                          <w:color w:val="000000" w:themeColor="text1"/>
                          <w:vertAlign w:val="superscript"/>
                        </w:rPr>
                        <w:t>th</w:t>
                      </w: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 xml:space="preserve"> May 2026</w:t>
                      </w:r>
                    </w:p>
                  </w:txbxContent>
                </v:textbox>
              </v:shape>
            </w:pict>
          </mc:Fallback>
        </mc:AlternateContent>
      </w:r>
      <w:r w:rsidR="00510592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8D65DA2" wp14:editId="2D004D10">
                <wp:simplePos x="0" y="0"/>
                <wp:positionH relativeFrom="column">
                  <wp:posOffset>5736590</wp:posOffset>
                </wp:positionH>
                <wp:positionV relativeFrom="paragraph">
                  <wp:posOffset>6891020</wp:posOffset>
                </wp:positionV>
                <wp:extent cx="1391920" cy="72390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920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D858B" w14:textId="01DC4D7D" w:rsidR="0000145A" w:rsidRPr="009D67BC" w:rsidRDefault="003E0F08" w:rsidP="0000145A">
                            <w:pPr>
                              <w:jc w:val="center"/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>PTFA Bingo Night</w:t>
                            </w: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br/>
                              <w:t>2</w:t>
                            </w:r>
                            <w:r w:rsidR="000D09E7"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>6</w:t>
                            </w: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>th June 202</w:t>
                            </w:r>
                            <w:r w:rsidR="000D09E7"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65DA2" id="Text Box 16" o:spid="_x0000_s1041" type="#_x0000_t202" style="position:absolute;margin-left:451.7pt;margin-top:542.6pt;width:109.6pt;height:5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" filled="f" stroked="f">
                <v:textbox inset="0,0,0,0">
                  <w:txbxContent>
                    <w:p w14:paraId="474D858B" w14:textId="01DC4D7D" w:rsidR="0000145A" w:rsidRPr="009D67BC" w:rsidRDefault="003E0F08" w:rsidP="0000145A">
                      <w:pPr>
                        <w:jc w:val="center"/>
                        <w:rPr>
                          <w:rFonts w:ascii="Gotham" w:hAnsi="Gotham"/>
                          <w:b/>
                          <w:color w:val="000000" w:themeColor="text1"/>
                        </w:rPr>
                      </w:pP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>PTFA Bingo Night</w:t>
                      </w: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br/>
                        <w:t>2</w:t>
                      </w:r>
                      <w:r w:rsidR="000D09E7">
                        <w:rPr>
                          <w:rFonts w:ascii="Gotham" w:hAnsi="Gotham"/>
                          <w:b/>
                          <w:color w:val="000000" w:themeColor="text1"/>
                        </w:rPr>
                        <w:t>6</w:t>
                      </w: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>th June 202</w:t>
                      </w:r>
                      <w:r w:rsidR="000D09E7">
                        <w:rPr>
                          <w:rFonts w:ascii="Gotham" w:hAnsi="Gotham"/>
                          <w:b/>
                          <w:color w:val="000000" w:themeColor="text1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4D73CB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2CB8CDB" wp14:editId="05E7A346">
                <wp:simplePos x="0" y="0"/>
                <wp:positionH relativeFrom="margin">
                  <wp:posOffset>357505</wp:posOffset>
                </wp:positionH>
                <wp:positionV relativeFrom="paragraph">
                  <wp:posOffset>3564890</wp:posOffset>
                </wp:positionV>
                <wp:extent cx="6615430" cy="0"/>
                <wp:effectExtent l="0" t="0" r="0" b="0"/>
                <wp:wrapNone/>
                <wp:docPr id="434" name="Straight Connector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543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3399C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864155D" id="Straight Connector 434" o:spid="_x0000_s1026" style="position:absolute;z-index:2516910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28.15pt,280.7pt" to="549.05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" strokecolor="#39c" strokeweight="1.25pt">
                <w10:wrap anchorx="margin"/>
              </v:line>
            </w:pict>
          </mc:Fallback>
        </mc:AlternateContent>
      </w:r>
      <w:r w:rsidR="00B45E28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90B13DA" wp14:editId="29054F1D">
                <wp:simplePos x="0" y="0"/>
                <wp:positionH relativeFrom="column">
                  <wp:posOffset>5113020</wp:posOffset>
                </wp:positionH>
                <wp:positionV relativeFrom="paragraph">
                  <wp:posOffset>3973830</wp:posOffset>
                </wp:positionV>
                <wp:extent cx="1781810" cy="1615440"/>
                <wp:effectExtent l="0" t="0" r="2794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810" cy="16154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65FB02" id="Rectangle 6" o:spid="_x0000_s1026" style="position:absolute;margin-left:402.6pt;margin-top:312.9pt;width:140.3pt;height:127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" filled="f" strokecolor="#0070c0" strokeweight="2pt"/>
            </w:pict>
          </mc:Fallback>
        </mc:AlternateContent>
      </w:r>
      <w:r w:rsidR="00F81EFF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F96AF99" wp14:editId="42DB4E6F">
                <wp:simplePos x="0" y="0"/>
                <wp:positionH relativeFrom="column">
                  <wp:posOffset>1335337</wp:posOffset>
                </wp:positionH>
                <wp:positionV relativeFrom="paragraph">
                  <wp:posOffset>6872605</wp:posOffset>
                </wp:positionV>
                <wp:extent cx="1316229" cy="723900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229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42D0E" w14:textId="76BC03DF" w:rsidR="00F90E84" w:rsidRPr="009D67BC" w:rsidRDefault="000D09E7" w:rsidP="00F90E84">
                            <w:pPr>
                              <w:jc w:val="center"/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>SAT’s Week</w:t>
                            </w:r>
                            <w:r w:rsidR="00620A9E"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br/>
                            </w: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>11</w:t>
                            </w:r>
                            <w:r w:rsidRPr="000D09E7">
                              <w:rPr>
                                <w:rFonts w:ascii="Gotham" w:hAnsi="Gotham"/>
                                <w:b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 xml:space="preserve"> – 14</w:t>
                            </w:r>
                            <w:r w:rsidRPr="000D09E7">
                              <w:rPr>
                                <w:rFonts w:ascii="Gotham" w:hAnsi="Gotham"/>
                                <w:b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 xml:space="preserve"> May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6AF99" id="Text Box 19" o:spid="_x0000_s1042" type="#_x0000_t202" style="position:absolute;margin-left:105.15pt;margin-top:541.15pt;width:103.65pt;height:57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" filled="f" stroked="f">
                <v:textbox inset="0,0,0,0">
                  <w:txbxContent>
                    <w:p w14:paraId="11142D0E" w14:textId="76BC03DF" w:rsidR="00F90E84" w:rsidRPr="009D67BC" w:rsidRDefault="000D09E7" w:rsidP="00F90E84">
                      <w:pPr>
                        <w:jc w:val="center"/>
                        <w:rPr>
                          <w:rFonts w:ascii="Gotham" w:hAnsi="Gotham"/>
                          <w:b/>
                          <w:color w:val="000000" w:themeColor="text1"/>
                        </w:rPr>
                      </w:pP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>SAT’s Week</w:t>
                      </w:r>
                      <w:r w:rsidR="00620A9E">
                        <w:rPr>
                          <w:rFonts w:ascii="Gotham" w:hAnsi="Gotham"/>
                          <w:b/>
                          <w:color w:val="000000" w:themeColor="text1"/>
                        </w:rPr>
                        <w:br/>
                      </w: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>11</w:t>
                      </w:r>
                      <w:r w:rsidRPr="000D09E7">
                        <w:rPr>
                          <w:rFonts w:ascii="Gotham" w:hAnsi="Gotham"/>
                          <w:b/>
                          <w:color w:val="000000" w:themeColor="text1"/>
                          <w:vertAlign w:val="superscript"/>
                        </w:rPr>
                        <w:t>th</w:t>
                      </w: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 xml:space="preserve"> – 14</w:t>
                      </w:r>
                      <w:r w:rsidRPr="000D09E7">
                        <w:rPr>
                          <w:rFonts w:ascii="Gotham" w:hAnsi="Gotham"/>
                          <w:b/>
                          <w:color w:val="000000" w:themeColor="text1"/>
                          <w:vertAlign w:val="superscript"/>
                        </w:rPr>
                        <w:t>th</w:t>
                      </w: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 xml:space="preserve"> May</w:t>
                      </w:r>
                    </w:p>
                  </w:txbxContent>
                </v:textbox>
              </v:shape>
            </w:pict>
          </mc:Fallback>
        </mc:AlternateContent>
      </w:r>
      <w:r w:rsidR="009004AD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DC89663" wp14:editId="533E3B97">
                <wp:simplePos x="0" y="0"/>
                <wp:positionH relativeFrom="column">
                  <wp:posOffset>4122420</wp:posOffset>
                </wp:positionH>
                <wp:positionV relativeFrom="paragraph">
                  <wp:posOffset>6869430</wp:posOffset>
                </wp:positionV>
                <wp:extent cx="7620" cy="655354"/>
                <wp:effectExtent l="0" t="0" r="30480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655354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25336B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95CE77" id="Straight Connector 25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4.6pt,540.9pt" to="325.2pt,59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" strokecolor="#25336b" strokeweight="1.25pt"/>
            </w:pict>
          </mc:Fallback>
        </mc:AlternateContent>
      </w:r>
      <w:r w:rsidR="009004AD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DC89663" wp14:editId="533E3B97">
                <wp:simplePos x="0" y="0"/>
                <wp:positionH relativeFrom="column">
                  <wp:posOffset>2621280</wp:posOffset>
                </wp:positionH>
                <wp:positionV relativeFrom="paragraph">
                  <wp:posOffset>6865620</wp:posOffset>
                </wp:positionV>
                <wp:extent cx="0" cy="622300"/>
                <wp:effectExtent l="0" t="0" r="0" b="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230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25336B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3C4B55" id="Straight Connector 20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4pt,540.6pt" to="206.4pt,58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" strokecolor="#25336b" strokeweight="1.25pt"/>
            </w:pict>
          </mc:Fallback>
        </mc:AlternateContent>
      </w:r>
      <w:r w:rsidR="009004AD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C89663" wp14:editId="533E3B97">
                <wp:simplePos x="0" y="0"/>
                <wp:positionH relativeFrom="column">
                  <wp:posOffset>5631180</wp:posOffset>
                </wp:positionH>
                <wp:positionV relativeFrom="paragraph">
                  <wp:posOffset>6894195</wp:posOffset>
                </wp:positionV>
                <wp:extent cx="0" cy="622300"/>
                <wp:effectExtent l="0" t="0" r="0" b="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230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25336B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14FA91" id="Straight Connector 26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3.4pt,542.85pt" to="443.4pt,5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" strokecolor="#25336b" strokeweight="1.25pt"/>
            </w:pict>
          </mc:Fallback>
        </mc:AlternateContent>
      </w:r>
      <w:bookmarkStart w:id="0" w:name="_Hlk176179417"/>
      <w:bookmarkEnd w:id="0"/>
      <w:r w:rsidR="003C2D02">
        <w:t xml:space="preserve">    </w:t>
      </w:r>
    </w:p>
    <w:p w14:paraId="2431F9EC" w14:textId="07BB84E3" w:rsidR="00CA5CC2" w:rsidRDefault="00A46DD3" w:rsidP="00CA5CC2">
      <w:pPr>
        <w:ind w:left="720"/>
      </w:pPr>
      <w:r>
        <w:rPr>
          <w:noProof/>
        </w:rPr>
        <w:lastRenderedPageBreak/>
        <w:drawing>
          <wp:anchor distT="0" distB="0" distL="114300" distR="114300" simplePos="0" relativeHeight="251718656" behindDoc="0" locked="0" layoutInCell="1" allowOverlap="1" wp14:anchorId="1A005A52" wp14:editId="5947973F">
            <wp:simplePos x="0" y="0"/>
            <wp:positionH relativeFrom="column">
              <wp:posOffset>535940</wp:posOffset>
            </wp:positionH>
            <wp:positionV relativeFrom="paragraph">
              <wp:posOffset>138430</wp:posOffset>
            </wp:positionV>
            <wp:extent cx="2497488" cy="2118771"/>
            <wp:effectExtent l="19050" t="19050" r="17145" b="152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Birthday Lunch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488" cy="2118771"/>
                    </a:xfrm>
                    <a:prstGeom prst="rect">
                      <a:avLst/>
                    </a:prstGeom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4416" w:rsidRPr="005C31AB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DD08C63" wp14:editId="14A67CD2">
                <wp:simplePos x="0" y="0"/>
                <wp:positionH relativeFrom="column">
                  <wp:posOffset>3384550</wp:posOffset>
                </wp:positionH>
                <wp:positionV relativeFrom="paragraph">
                  <wp:posOffset>5080</wp:posOffset>
                </wp:positionV>
                <wp:extent cx="3539490" cy="337185"/>
                <wp:effectExtent l="0" t="0" r="3810" b="5715"/>
                <wp:wrapNone/>
                <wp:docPr id="4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9490" cy="3371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E5D3F1" w14:textId="77777777" w:rsidR="00CA5CC2" w:rsidRPr="002F6651" w:rsidRDefault="00973AB1" w:rsidP="00CA5CC2">
                            <w:pPr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</w:rPr>
                              <w:t>Warm Weather &amp; Summer Term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08C63" id="Text Box 2" o:spid="_x0000_s1043" type="#_x0000_t202" style="position:absolute;left:0;text-align:left;margin-left:266.5pt;margin-top:.4pt;width:278.7pt;height:26.5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" filled="f" stroked="f">
                <v:textbox inset="0,0,0,0">
                  <w:txbxContent>
                    <w:p w14:paraId="05E5D3F1" w14:textId="77777777" w:rsidR="00CA5CC2" w:rsidRPr="002F6651" w:rsidRDefault="00973AB1" w:rsidP="00CA5CC2">
                      <w:pPr>
                        <w:rPr>
                          <w:rFonts w:cstheme="minorHAnsi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cstheme="minorHAnsi"/>
                          <w:b/>
                          <w:sz w:val="40"/>
                          <w:szCs w:val="40"/>
                        </w:rPr>
                        <w:t>Warm Weather &amp; Summer Term</w:t>
                      </w:r>
                    </w:p>
                  </w:txbxContent>
                </v:textbox>
              </v:shape>
            </w:pict>
          </mc:Fallback>
        </mc:AlternateContent>
      </w:r>
      <w:r w:rsidR="00CA5CC2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60158B" wp14:editId="0B27350A">
                <wp:simplePos x="0" y="0"/>
                <wp:positionH relativeFrom="column">
                  <wp:posOffset>438785</wp:posOffset>
                </wp:positionH>
                <wp:positionV relativeFrom="paragraph">
                  <wp:posOffset>24765</wp:posOffset>
                </wp:positionV>
                <wp:extent cx="6618605" cy="0"/>
                <wp:effectExtent l="0" t="0" r="10795" b="19050"/>
                <wp:wrapNone/>
                <wp:docPr id="489" name="Straight Connector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860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33ABE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374563" id="Straight Connector 489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.55pt,1.95pt" to="555.7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" strokecolor="#33abe3" strokeweight="1.25pt"/>
            </w:pict>
          </mc:Fallback>
        </mc:AlternateContent>
      </w:r>
    </w:p>
    <w:p w14:paraId="2C4D97D2" w14:textId="5E268B51" w:rsidR="00CA5CC2" w:rsidRDefault="00D40D3F" w:rsidP="00CA5CC2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E9329B5" wp14:editId="5528A9CD">
                <wp:simplePos x="0" y="0"/>
                <wp:positionH relativeFrom="margin">
                  <wp:posOffset>3375660</wp:posOffset>
                </wp:positionH>
                <wp:positionV relativeFrom="paragraph">
                  <wp:posOffset>9525</wp:posOffset>
                </wp:positionV>
                <wp:extent cx="3825240" cy="2506980"/>
                <wp:effectExtent l="0" t="0" r="3810" b="762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5240" cy="2506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545E5C" w14:textId="55618FA0" w:rsidR="00137179" w:rsidRDefault="002428FC" w:rsidP="00137179">
                            <w:pP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A reminder that now we are in the </w:t>
                            </w:r>
                            <w:r w:rsidR="000D09E7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summer</w:t>
                            </w:r>
                            <w: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term</w:t>
                            </w:r>
                            <w:r w:rsidR="00973AB1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and we’re hoping to make the most of the nice weather</w:t>
                            </w:r>
                            <w:r w:rsidR="000D09E7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,</w:t>
                            </w:r>
                            <w:r w:rsidR="00575BBB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73AB1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with lunches outside and plenty of playtime too! We would like to remind parents to ensure you send your children in with a sun hat and </w:t>
                            </w:r>
                            <w:r w:rsidR="00575BBB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make sure</w:t>
                            </w:r>
                            <w:r w:rsidR="00874805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sun cream is applied before school to keep them safe.</w:t>
                            </w:r>
                          </w:p>
                          <w:p w14:paraId="40B4E642" w14:textId="3BD27408" w:rsidR="00874805" w:rsidRDefault="00874805" w:rsidP="00137179">
                            <w:pP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Please can parents also send in a </w:t>
                            </w:r>
                            <w:r w:rsidR="000D09E7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named </w:t>
                            </w:r>
                            <w: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drink bottle with their child allowing us to keep them hydrated in this warm weather</w:t>
                            </w:r>
                            <w:r w:rsidR="00A937EE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. Children are permitted to bring in water, squash or </w:t>
                            </w:r>
                            <w:proofErr w:type="spellStart"/>
                            <w:r w:rsidR="00A937EE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flavoured</w:t>
                            </w:r>
                            <w:proofErr w:type="spellEnd"/>
                            <w:r w:rsidR="00A937EE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water (</w:t>
                            </w:r>
                            <w:r w:rsidR="00575BBB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non-carbonated</w:t>
                            </w:r>
                            <w:r w:rsidR="00A937EE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)</w:t>
                            </w:r>
                            <w:r w:rsidR="00575BBB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in their bottle but please do </w:t>
                            </w:r>
                            <w:r w:rsidR="00575BBB" w:rsidRPr="00575BBB">
                              <w:rPr>
                                <w:rFonts w:ascii="Calibri Light" w:hAnsi="Calibri Light" w:cs="Calibri Light"/>
                                <w:b/>
                                <w:sz w:val="20"/>
                                <w:szCs w:val="20"/>
                                <w:u w:val="single"/>
                              </w:rPr>
                              <w:t>NOT</w:t>
                            </w:r>
                            <w:r w:rsidR="00575BBB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allow children to bring in fizzy drinks or fruit juices, these will not be permitted to be drunk during the school day.</w:t>
                            </w:r>
                          </w:p>
                          <w:p w14:paraId="76F24F1C" w14:textId="77777777" w:rsidR="00575BBB" w:rsidRPr="002F6651" w:rsidRDefault="00575BBB" w:rsidP="00137179">
                            <w:pP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We’re looking forward to all enjoying the nice weather together safely.</w:t>
                            </w:r>
                          </w:p>
                          <w:p w14:paraId="48D1DCE8" w14:textId="77777777" w:rsidR="00B94416" w:rsidRPr="00B94416" w:rsidRDefault="00B94416" w:rsidP="00B94416">
                            <w:pP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329B5" id="_x0000_s1044" type="#_x0000_t202" style="position:absolute;margin-left:265.8pt;margin-top:.75pt;width:301.2pt;height:197.4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" filled="f" stroked="f">
                <v:textbox inset="0,0,0,0">
                  <w:txbxContent>
                    <w:p w14:paraId="75545E5C" w14:textId="55618FA0" w:rsidR="00137179" w:rsidRDefault="002428FC" w:rsidP="00137179">
                      <w:pP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</w:pPr>
                      <w: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A reminder that now we are in the </w:t>
                      </w:r>
                      <w:r w:rsidR="000D09E7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summer</w:t>
                      </w:r>
                      <w: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term</w:t>
                      </w:r>
                      <w:r w:rsidR="00973AB1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and we’re hoping to make the most of the nice weather</w:t>
                      </w:r>
                      <w:r w:rsidR="000D09E7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,</w:t>
                      </w:r>
                      <w:r w:rsidR="00575BBB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</w:t>
                      </w:r>
                      <w:r w:rsidR="00973AB1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with lunches outside and plenty of playtime too! We would like to remind parents to ensure you send your children in with a sun hat and </w:t>
                      </w:r>
                      <w:r w:rsidR="00575BBB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make sure</w:t>
                      </w:r>
                      <w:r w:rsidR="00874805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sun cream is applied before school to keep them safe.</w:t>
                      </w:r>
                    </w:p>
                    <w:p w14:paraId="40B4E642" w14:textId="3BD27408" w:rsidR="00874805" w:rsidRDefault="00874805" w:rsidP="00137179">
                      <w:pP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</w:pPr>
                      <w: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Please can parents also send in a </w:t>
                      </w:r>
                      <w:r w:rsidR="000D09E7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named </w:t>
                      </w:r>
                      <w: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drink bottle with their child allowing us to keep them hydrated in this warm weather</w:t>
                      </w:r>
                      <w:r w:rsidR="00A937EE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. Children are permitted to bring in water, squash or </w:t>
                      </w:r>
                      <w:proofErr w:type="spellStart"/>
                      <w:r w:rsidR="00A937EE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flavoured</w:t>
                      </w:r>
                      <w:proofErr w:type="spellEnd"/>
                      <w:r w:rsidR="00A937EE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water (</w:t>
                      </w:r>
                      <w:r w:rsidR="00575BBB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non-carbonated</w:t>
                      </w:r>
                      <w:r w:rsidR="00A937EE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)</w:t>
                      </w:r>
                      <w:r w:rsidR="00575BBB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in their bottle but please do </w:t>
                      </w:r>
                      <w:r w:rsidR="00575BBB" w:rsidRPr="00575BBB">
                        <w:rPr>
                          <w:rFonts w:ascii="Calibri Light" w:hAnsi="Calibri Light" w:cs="Calibri Light"/>
                          <w:b/>
                          <w:sz w:val="20"/>
                          <w:szCs w:val="20"/>
                          <w:u w:val="single"/>
                        </w:rPr>
                        <w:t>NOT</w:t>
                      </w:r>
                      <w:r w:rsidR="00575BBB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allow children to bring in fizzy drinks or fruit juices, these will not be permitted to be drunk during the school day.</w:t>
                      </w:r>
                    </w:p>
                    <w:p w14:paraId="76F24F1C" w14:textId="77777777" w:rsidR="00575BBB" w:rsidRPr="002F6651" w:rsidRDefault="00575BBB" w:rsidP="00137179">
                      <w:pP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</w:pPr>
                      <w: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We’re looking forward to all enjoying the nice weather together safely.</w:t>
                      </w:r>
                    </w:p>
                    <w:p w14:paraId="48D1DCE8" w14:textId="77777777" w:rsidR="00B94416" w:rsidRPr="00B94416" w:rsidRDefault="00B94416" w:rsidP="00B94416">
                      <w:pP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A5CC2" w:rsidRPr="005C31AB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476AB22" wp14:editId="1790170A">
                <wp:simplePos x="0" y="0"/>
                <wp:positionH relativeFrom="column">
                  <wp:posOffset>461010</wp:posOffset>
                </wp:positionH>
                <wp:positionV relativeFrom="paragraph">
                  <wp:posOffset>137160</wp:posOffset>
                </wp:positionV>
                <wp:extent cx="3039110" cy="3064510"/>
                <wp:effectExtent l="0" t="0" r="8890" b="2540"/>
                <wp:wrapNone/>
                <wp:docPr id="487" name="Text Box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9110" cy="30645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8A8758" w14:textId="77777777" w:rsidR="00CA5CC2" w:rsidRDefault="00CA5CC2" w:rsidP="00CA5CC2"/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6AB22" id="Text Box 487" o:spid="_x0000_s1045" type="#_x0000_t202" style="position:absolute;margin-left:36.3pt;margin-top:10.8pt;width:239.3pt;height:241.3pt;z-index: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" filled="f" stroked="f" strokeweight=".5pt">
                <v:textbox style="mso-fit-shape-to-text:t" inset="0,0,0,0">
                  <w:txbxContent>
                    <w:p w14:paraId="4E8A8758" w14:textId="77777777" w:rsidR="00CA5CC2" w:rsidRDefault="00CA5CC2" w:rsidP="00CA5CC2"/>
                  </w:txbxContent>
                </v:textbox>
              </v:shape>
            </w:pict>
          </mc:Fallback>
        </mc:AlternateContent>
      </w:r>
    </w:p>
    <w:p w14:paraId="37C618E6" w14:textId="77777777" w:rsidR="00CA5CC2" w:rsidRPr="00CA5CC2" w:rsidRDefault="00CA5CC2" w:rsidP="00CA5CC2"/>
    <w:p w14:paraId="45B5FF94" w14:textId="77777777" w:rsidR="00CA5CC2" w:rsidRPr="00CA5CC2" w:rsidRDefault="00CA5CC2" w:rsidP="00CA5CC2"/>
    <w:p w14:paraId="721AAA4D" w14:textId="77777777" w:rsidR="00CA5CC2" w:rsidRPr="00CA5CC2" w:rsidRDefault="00CA5CC2" w:rsidP="00CA5CC2"/>
    <w:p w14:paraId="04044E80" w14:textId="77777777" w:rsidR="00CA5CC2" w:rsidRPr="00CA5CC2" w:rsidRDefault="00CA5CC2" w:rsidP="00CA5CC2"/>
    <w:p w14:paraId="34444829" w14:textId="77777777" w:rsidR="00CA5CC2" w:rsidRPr="00CA5CC2" w:rsidRDefault="00CA5CC2" w:rsidP="00CA5CC2"/>
    <w:p w14:paraId="3A91278F" w14:textId="7CA63DFD" w:rsidR="00CA5CC2" w:rsidRPr="00CA5CC2" w:rsidRDefault="0015302E" w:rsidP="00CA5CC2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FD0B942" wp14:editId="209272A2">
                <wp:simplePos x="0" y="0"/>
                <wp:positionH relativeFrom="column">
                  <wp:posOffset>567055</wp:posOffset>
                </wp:positionH>
                <wp:positionV relativeFrom="paragraph">
                  <wp:posOffset>65405</wp:posOffset>
                </wp:positionV>
                <wp:extent cx="3311057" cy="348144"/>
                <wp:effectExtent l="0" t="0" r="0" b="0"/>
                <wp:wrapNone/>
                <wp:docPr id="11556685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057" cy="3481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E2590" w14:textId="541D5E74" w:rsidR="00A46DD3" w:rsidRPr="001E1C3A" w:rsidRDefault="00A46DD3" w:rsidP="00A46DD3">
                            <w:pP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  <w:t>Attendance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D0B942" id="_x0000_s1046" type="#_x0000_t202" style="position:absolute;margin-left:44.65pt;margin-top:5.15pt;width:260.7pt;height:27.4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" filled="f" stroked="f">
                <v:textbox inset="0,0,0,0">
                  <w:txbxContent>
                    <w:p w14:paraId="3A1E2590" w14:textId="541D5E74" w:rsidR="00A46DD3" w:rsidRPr="001E1C3A" w:rsidRDefault="00A46DD3" w:rsidP="00A46DD3">
                      <w:pP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  <w:t>Attendance</w:t>
                      </w:r>
                    </w:p>
                  </w:txbxContent>
                </v:textbox>
              </v:shape>
            </w:pict>
          </mc:Fallback>
        </mc:AlternateContent>
      </w:r>
    </w:p>
    <w:p w14:paraId="6DA76A8B" w14:textId="4CBA0241" w:rsidR="00CA5CC2" w:rsidRDefault="0015302E" w:rsidP="00CA5CC2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3DFBD13" wp14:editId="69A8EA0B">
                <wp:simplePos x="0" y="0"/>
                <wp:positionH relativeFrom="column">
                  <wp:posOffset>533400</wp:posOffset>
                </wp:positionH>
                <wp:positionV relativeFrom="paragraph">
                  <wp:posOffset>8890</wp:posOffset>
                </wp:positionV>
                <wp:extent cx="6387465" cy="1219200"/>
                <wp:effectExtent l="0" t="0" r="13335" b="19050"/>
                <wp:wrapNone/>
                <wp:docPr id="1893609626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7465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A9A854" w14:textId="451FBE66" w:rsidR="00A46DD3" w:rsidRDefault="00A20573">
                            <w:r>
                              <w:t xml:space="preserve">A reminder of attendance – Our weekly attendance </w:t>
                            </w:r>
                            <w:r w:rsidR="0015302E">
                              <w:t>-</w:t>
                            </w:r>
                            <w:r>
                              <w:t xml:space="preserve"> any class </w:t>
                            </w:r>
                            <w:r w:rsidR="0015302E">
                              <w:t xml:space="preserve">collectively, </w:t>
                            </w:r>
                            <w:r>
                              <w:t>who have reached 98% attendance over a week will enjoy a free non uniform day.  The winners will be announced in the assembly on</w:t>
                            </w:r>
                            <w:r w:rsidR="0015302E">
                              <w:t xml:space="preserve"> the</w:t>
                            </w:r>
                            <w:r>
                              <w:t xml:space="preserve"> Monday </w:t>
                            </w:r>
                            <w:r w:rsidR="0015302E">
                              <w:t xml:space="preserve">of each week </w:t>
                            </w:r>
                            <w:r>
                              <w:t xml:space="preserve">and the </w:t>
                            </w:r>
                            <w:r w:rsidR="0012299F">
                              <w:t>n</w:t>
                            </w:r>
                            <w:r>
                              <w:t>on-uniform day</w:t>
                            </w:r>
                            <w:r w:rsidR="0012299F">
                              <w:t>,</w:t>
                            </w:r>
                            <w:r>
                              <w:t xml:space="preserve"> will be held on the Friday o</w:t>
                            </w:r>
                            <w:r w:rsidR="0012299F">
                              <w:t>f</w:t>
                            </w:r>
                            <w:r>
                              <w:t xml:space="preserve"> </w:t>
                            </w:r>
                            <w:r w:rsidR="00351DC2">
                              <w:t>that</w:t>
                            </w:r>
                            <w:r w:rsidR="0015302E">
                              <w:t xml:space="preserve"> same</w:t>
                            </w:r>
                            <w:r w:rsidR="00351DC2">
                              <w:t xml:space="preserve"> week.  </w:t>
                            </w:r>
                          </w:p>
                          <w:p w14:paraId="0538110D" w14:textId="099994F5" w:rsidR="0015302E" w:rsidRDefault="0015302E">
                            <w:r>
                              <w:t xml:space="preserve">Individual prizes are awarded to each pupil who </w:t>
                            </w:r>
                            <w:r w:rsidR="0012299F">
                              <w:t>achieves</w:t>
                            </w:r>
                            <w:r>
                              <w:t xml:space="preserve"> 100% attendance for the whole term, or a whole year.  Prizes are awarded in the respective end of term/year assemblies.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FBD13" id="Text Box 39" o:spid="_x0000_s1047" type="#_x0000_t202" style="position:absolute;margin-left:42pt;margin-top:.7pt;width:502.95pt;height:9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" fillcolor="white [3201]" strokeweight=".5pt">
                <v:textbox>
                  <w:txbxContent>
                    <w:p w14:paraId="09A9A854" w14:textId="451FBE66" w:rsidR="00A46DD3" w:rsidRDefault="00A20573">
                      <w:r>
                        <w:t xml:space="preserve">A reminder of attendance – Our weekly attendance </w:t>
                      </w:r>
                      <w:r w:rsidR="0015302E">
                        <w:t>-</w:t>
                      </w:r>
                      <w:r>
                        <w:t xml:space="preserve"> any class </w:t>
                      </w:r>
                      <w:r w:rsidR="0015302E">
                        <w:t xml:space="preserve">collectively, </w:t>
                      </w:r>
                      <w:r>
                        <w:t>who have reached 98% attendance over a week will enjoy a free non uniform day.  The winners will be announced in the assembly on</w:t>
                      </w:r>
                      <w:r w:rsidR="0015302E">
                        <w:t xml:space="preserve"> the</w:t>
                      </w:r>
                      <w:r>
                        <w:t xml:space="preserve"> Monday </w:t>
                      </w:r>
                      <w:r w:rsidR="0015302E">
                        <w:t xml:space="preserve">of each week </w:t>
                      </w:r>
                      <w:r>
                        <w:t xml:space="preserve">and the </w:t>
                      </w:r>
                      <w:r w:rsidR="0012299F">
                        <w:t>n</w:t>
                      </w:r>
                      <w:r>
                        <w:t>on-uniform day</w:t>
                      </w:r>
                      <w:r w:rsidR="0012299F">
                        <w:t>,</w:t>
                      </w:r>
                      <w:r>
                        <w:t xml:space="preserve"> will be held on the Friday o</w:t>
                      </w:r>
                      <w:r w:rsidR="0012299F">
                        <w:t>f</w:t>
                      </w:r>
                      <w:r>
                        <w:t xml:space="preserve"> </w:t>
                      </w:r>
                      <w:r w:rsidR="00351DC2">
                        <w:t>that</w:t>
                      </w:r>
                      <w:r w:rsidR="0015302E">
                        <w:t xml:space="preserve"> same</w:t>
                      </w:r>
                      <w:r w:rsidR="00351DC2">
                        <w:t xml:space="preserve"> week.  </w:t>
                      </w:r>
                    </w:p>
                    <w:p w14:paraId="0538110D" w14:textId="099994F5" w:rsidR="0015302E" w:rsidRDefault="0015302E">
                      <w:r>
                        <w:t xml:space="preserve">Individual prizes are awarded to each pupil who </w:t>
                      </w:r>
                      <w:r w:rsidR="0012299F">
                        <w:t>achieves</w:t>
                      </w:r>
                      <w:r>
                        <w:t xml:space="preserve"> 100% attendance for the whole term, or a whole year.  Prizes are awarded in the respective end of term/year assemblies.</w:t>
                      </w:r>
                    </w:p>
                  </w:txbxContent>
                </v:textbox>
              </v:shape>
            </w:pict>
          </mc:Fallback>
        </mc:AlternateContent>
      </w:r>
    </w:p>
    <w:p w14:paraId="6724E3B0" w14:textId="47DEE312" w:rsidR="00A46DD3" w:rsidRDefault="00A46DD3" w:rsidP="00CA5CC2"/>
    <w:p w14:paraId="06D8DCAB" w14:textId="77777777" w:rsidR="00A46DD3" w:rsidRDefault="00A46DD3" w:rsidP="00CA5CC2"/>
    <w:p w14:paraId="47F897E8" w14:textId="77777777" w:rsidR="00A46DD3" w:rsidRDefault="00A46DD3" w:rsidP="00CA5CC2"/>
    <w:p w14:paraId="7CE43E87" w14:textId="4A741372" w:rsidR="00E22EE8" w:rsidRPr="00BD5D94" w:rsidRDefault="0015302E" w:rsidP="00191C2E">
      <w:pPr>
        <w:rPr>
          <w:sz w:val="24"/>
        </w:rPr>
      </w:pPr>
      <w:r w:rsidRPr="005C31AB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82EB4D" wp14:editId="2E3660EF">
                <wp:simplePos x="0" y="0"/>
                <wp:positionH relativeFrom="column">
                  <wp:posOffset>581025</wp:posOffset>
                </wp:positionH>
                <wp:positionV relativeFrom="paragraph">
                  <wp:posOffset>10795</wp:posOffset>
                </wp:positionV>
                <wp:extent cx="3276600" cy="3848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3848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3C1C7" w14:textId="77777777" w:rsidR="001D07B3" w:rsidRDefault="000E1DB5" w:rsidP="001D07B3">
                            <w:pP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  <w:t>Upcoming Events</w:t>
                            </w:r>
                          </w:p>
                          <w:p w14:paraId="4B7DF531" w14:textId="77777777" w:rsidR="00E22EE8" w:rsidRPr="001E1C3A" w:rsidRDefault="00E22EE8" w:rsidP="001D07B3">
                            <w:pP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2EB4D" id="_x0000_s1048" type="#_x0000_t202" style="position:absolute;margin-left:45.75pt;margin-top:.85pt;width:258pt;height:30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" filled="f" stroked="f">
                <v:textbox inset="0,0,0,0">
                  <w:txbxContent>
                    <w:p w14:paraId="7C93C1C7" w14:textId="77777777" w:rsidR="001D07B3" w:rsidRDefault="000E1DB5" w:rsidP="001D07B3">
                      <w:pP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  <w:t>Upcoming Events</w:t>
                      </w:r>
                    </w:p>
                    <w:p w14:paraId="4B7DF531" w14:textId="77777777" w:rsidR="00E22EE8" w:rsidRPr="001E1C3A" w:rsidRDefault="00E22EE8" w:rsidP="001D07B3">
                      <w:pP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7179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9FBC877" wp14:editId="6B5E6E7F">
                <wp:simplePos x="0" y="0"/>
                <wp:positionH relativeFrom="page">
                  <wp:align>center</wp:align>
                </wp:positionH>
                <wp:positionV relativeFrom="paragraph">
                  <wp:posOffset>10160</wp:posOffset>
                </wp:positionV>
                <wp:extent cx="661860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8605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33ABE3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0BD456E" id="Straight Connector 8" o:spid="_x0000_s1026" style="position:absolute;z-index:25171660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" from="0,.8pt" to="521.1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" strokecolor="#33abe3" strokeweight="1.25pt">
                <w10:wrap anchorx="page"/>
              </v:line>
            </w:pict>
          </mc:Fallback>
        </mc:AlternateContent>
      </w:r>
    </w:p>
    <w:tbl>
      <w:tblPr>
        <w:tblpPr w:leftFromText="180" w:rightFromText="180" w:vertAnchor="text" w:horzAnchor="margin" w:tblpXSpec="center" w:tblpY="261"/>
        <w:tblW w:w="9923" w:type="dxa"/>
        <w:tblLook w:val="04A0" w:firstRow="1" w:lastRow="0" w:firstColumn="1" w:lastColumn="0" w:noHBand="0" w:noVBand="1"/>
      </w:tblPr>
      <w:tblGrid>
        <w:gridCol w:w="2666"/>
        <w:gridCol w:w="7257"/>
      </w:tblGrid>
      <w:tr w:rsidR="001B60E9" w:rsidRPr="00DD76AF" w14:paraId="57DEB635" w14:textId="77777777" w:rsidTr="00C42E3B">
        <w:trPr>
          <w:trHeight w:val="288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14:paraId="7BC53712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May</w:t>
            </w:r>
          </w:p>
        </w:tc>
      </w:tr>
      <w:tr w:rsidR="001B60E9" w:rsidRPr="00DD76AF" w14:paraId="158C773A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1600F516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11</w:t>
            </w:r>
            <w:r w:rsidRPr="000D09E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– 14</w:t>
            </w:r>
            <w:r w:rsidRPr="000D09E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May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3DC6FAB3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Year 6 SAT’s Week </w:t>
            </w:r>
          </w:p>
        </w:tc>
      </w:tr>
      <w:tr w:rsidR="001B60E9" w:rsidRPr="00DD76AF" w14:paraId="2D9B3141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48C6A983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15</w:t>
            </w:r>
            <w:r w:rsidRPr="000D09E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May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0861DE56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Year 6 Visit to Gravity/McDonalds</w:t>
            </w:r>
          </w:p>
        </w:tc>
      </w:tr>
      <w:tr w:rsidR="001B60E9" w:rsidRPr="00DD76AF" w14:paraId="34B13C2C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35BD644E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20</w:t>
            </w:r>
            <w:r w:rsidRPr="000D09E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May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3DBDC812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Springwood Visit to Yr 6 Pupils</w:t>
            </w:r>
          </w:p>
        </w:tc>
      </w:tr>
      <w:tr w:rsidR="001B60E9" w:rsidRPr="00DD76AF" w14:paraId="5D829E95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  <w:noWrap/>
            <w:vAlign w:val="bottom"/>
          </w:tcPr>
          <w:p w14:paraId="0E5E3177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                                               </w:t>
            </w:r>
          </w:p>
        </w:tc>
        <w:tc>
          <w:tcPr>
            <w:tcW w:w="72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E9C4EAA" w14:textId="74DEF2A2" w:rsidR="001B60E9" w:rsidRDefault="001B60E9" w:rsidP="00C42E3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                                   </w:t>
            </w:r>
            <w:r w:rsidR="00AC24B2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="00AC24B2">
              <w:rPr>
                <w:rFonts w:ascii="Calibri" w:eastAsia="Times New Roman" w:hAnsi="Calibri" w:cs="Calibri"/>
                <w:b/>
                <w:sz w:val="20"/>
                <w:szCs w:val="20"/>
                <w:lang w:val="en-GB" w:eastAsia="en-GB"/>
              </w:rPr>
              <w:t xml:space="preserve">    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 June</w:t>
            </w:r>
          </w:p>
        </w:tc>
      </w:tr>
      <w:tr w:rsidR="001B60E9" w:rsidRPr="00DD76AF" w14:paraId="4E8305EE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770A9743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2</w:t>
            </w:r>
            <w:r w:rsidRPr="0014153D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nd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June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6C59DD13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Kings Lynn Academy Visit to Yr 6 pupils (parents after school) </w:t>
            </w:r>
          </w:p>
        </w:tc>
      </w:tr>
      <w:tr w:rsidR="001B60E9" w:rsidRPr="00DD76AF" w14:paraId="47D39BC7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1387682F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5</w:t>
            </w:r>
            <w:r w:rsidRPr="0014153D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June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4CB49C0E" w14:textId="5CCA0D93" w:rsidR="001B60E9" w:rsidRDefault="0015302E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PTFA - </w:t>
            </w:r>
            <w:r w:rsidR="001B60E9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Movie Night – </w:t>
            </w:r>
            <w:proofErr w:type="spellStart"/>
            <w:r w:rsidR="001B60E9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Zootropolis</w:t>
            </w:r>
            <w:proofErr w:type="spellEnd"/>
            <w:r w:rsidR="001B60E9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2</w:t>
            </w:r>
          </w:p>
        </w:tc>
      </w:tr>
      <w:tr w:rsidR="001B60E9" w:rsidRPr="00DD76AF" w14:paraId="204A55B7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1C0C0134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9</w:t>
            </w:r>
            <w:r w:rsidRPr="0014153D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June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1396EE8D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Young Carers Activity Day – </w:t>
            </w: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Lynnsport</w:t>
            </w:r>
            <w:proofErr w:type="spellEnd"/>
          </w:p>
        </w:tc>
      </w:tr>
      <w:tr w:rsidR="0072300B" w:rsidRPr="00DD76AF" w14:paraId="08A55106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0F74CE60" w14:textId="1C03CDF6" w:rsidR="0072300B" w:rsidRDefault="0072300B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11</w:t>
            </w:r>
            <w:r w:rsidRPr="0072300B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June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0F1DE34A" w14:textId="72B429E7" w:rsidR="0072300B" w:rsidRDefault="0072300B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King Edward VII- Visit to Yr 6 Pupils</w:t>
            </w:r>
          </w:p>
        </w:tc>
      </w:tr>
      <w:tr w:rsidR="001B60E9" w:rsidRPr="00DD76AF" w14:paraId="5C5796E7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5EC713B0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16</w:t>
            </w:r>
            <w:r w:rsidRPr="0014153D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June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164B2859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Dance Festival</w:t>
            </w:r>
          </w:p>
        </w:tc>
      </w:tr>
      <w:tr w:rsidR="001B60E9" w:rsidRPr="00DD76AF" w14:paraId="4FAF1A6E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2744FB14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17</w:t>
            </w:r>
            <w:r w:rsidRPr="0014153D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June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1C60FBF8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PTFA -World Cup Non uniform</w:t>
            </w:r>
          </w:p>
        </w:tc>
      </w:tr>
      <w:tr w:rsidR="001B60E9" w:rsidRPr="00DD76AF" w14:paraId="3CE67FF7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0B95D6CA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19</w:t>
            </w:r>
            <w:r w:rsidRPr="0014153D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June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0E5DBB48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PTFA – Non uniform – Rainbow colour</w:t>
            </w:r>
          </w:p>
        </w:tc>
      </w:tr>
      <w:tr w:rsidR="001B60E9" w:rsidRPr="00DD76AF" w14:paraId="7FFABF26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71C7F328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26</w:t>
            </w:r>
            <w:r w:rsidRPr="0014153D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June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1EC829DD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Young Carers Visit to </w:t>
            </w: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Twinlakes</w:t>
            </w:r>
            <w:proofErr w:type="spellEnd"/>
          </w:p>
        </w:tc>
      </w:tr>
      <w:tr w:rsidR="001B60E9" w:rsidRPr="00DD76AF" w14:paraId="6CFCFBDC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51841A07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26</w:t>
            </w:r>
            <w:r w:rsidRPr="0014153D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June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53E756E2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PTFA – Summer Bingo</w:t>
            </w:r>
          </w:p>
        </w:tc>
      </w:tr>
      <w:tr w:rsidR="001B60E9" w:rsidRPr="00DD76AF" w14:paraId="1D74F133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40570602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29</w:t>
            </w:r>
            <w:r w:rsidRPr="0014153D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June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658E4188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Howard/KOA Transition Day</w:t>
            </w:r>
          </w:p>
        </w:tc>
      </w:tr>
      <w:tr w:rsidR="001B60E9" w:rsidRPr="00DD76AF" w14:paraId="2C98005A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2A55EF7F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29</w:t>
            </w:r>
            <w:r w:rsidRPr="001B60E9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June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3DD196EE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Meeting for New year 3 Parents 2.30pm</w:t>
            </w:r>
          </w:p>
        </w:tc>
      </w:tr>
      <w:tr w:rsidR="001B60E9" w:rsidRPr="00DD76AF" w14:paraId="22A849D6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5E525901" w14:textId="03C84C9A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29</w:t>
            </w:r>
            <w:r w:rsidRPr="00DD76AF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June</w:t>
            </w:r>
            <w:r w:rsidR="0015302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-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1</w:t>
            </w:r>
            <w:r w:rsidRPr="001B60E9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st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 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182D732D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King Edward VII &amp; Kings Lynn Academy - 3 Transition Days</w:t>
            </w:r>
          </w:p>
        </w:tc>
      </w:tr>
      <w:tr w:rsidR="001B60E9" w:rsidRPr="00DD76AF" w14:paraId="0AB9D6BA" w14:textId="77777777" w:rsidTr="00C42E3B">
        <w:trPr>
          <w:trHeight w:val="288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14:paraId="2D254AF8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July</w:t>
            </w:r>
          </w:p>
        </w:tc>
      </w:tr>
      <w:tr w:rsidR="001B60E9" w:rsidRPr="00DD76AF" w14:paraId="61EAD81B" w14:textId="77777777" w:rsidTr="00C42E3B">
        <w:trPr>
          <w:trHeight w:val="96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166F4DC1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3</w:t>
            </w:r>
            <w:r w:rsidRPr="001B60E9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rd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470690B9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Family Picnic 12pm Details to follow</w:t>
            </w:r>
          </w:p>
        </w:tc>
      </w:tr>
      <w:tr w:rsidR="001B60E9" w:rsidRPr="00DD76AF" w14:paraId="12834D3C" w14:textId="77777777" w:rsidTr="00C42E3B">
        <w:trPr>
          <w:trHeight w:val="96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097167EB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3</w:t>
            </w:r>
            <w:r w:rsidRPr="002428F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rd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5EAC4942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Sports Day – 1pm – More Details to Follow</w:t>
            </w:r>
          </w:p>
        </w:tc>
      </w:tr>
      <w:tr w:rsidR="001B60E9" w:rsidRPr="00DD76AF" w14:paraId="67A35DDD" w14:textId="77777777" w:rsidTr="00C42E3B">
        <w:trPr>
          <w:trHeight w:val="96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5236AB9F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8</w:t>
            </w:r>
            <w:r w:rsidRPr="00620A9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1662CEC7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Whole School Visit to Johnsons of Old Hurst – PTFA Funded</w:t>
            </w:r>
          </w:p>
        </w:tc>
      </w:tr>
      <w:tr w:rsidR="001B60E9" w:rsidRPr="00DD76AF" w14:paraId="37C7B421" w14:textId="77777777" w:rsidTr="00C42E3B">
        <w:trPr>
          <w:trHeight w:val="96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0154E29F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10</w:t>
            </w:r>
            <w:r w:rsidRPr="001B60E9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3086A07D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PTFA – Summer Fayre 1pm – 4pm</w:t>
            </w:r>
          </w:p>
        </w:tc>
      </w:tr>
      <w:tr w:rsidR="001B60E9" w:rsidRPr="00DD76AF" w14:paraId="442F00F6" w14:textId="77777777" w:rsidTr="00C42E3B">
        <w:trPr>
          <w:trHeight w:val="96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0356175E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16</w:t>
            </w:r>
            <w:r w:rsidRPr="001B60E9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18CB23F4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Leavers Assembly</w:t>
            </w:r>
          </w:p>
        </w:tc>
      </w:tr>
      <w:tr w:rsidR="001B60E9" w:rsidRPr="00DD76AF" w14:paraId="42420301" w14:textId="77777777" w:rsidTr="00C42E3B">
        <w:trPr>
          <w:trHeight w:val="96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5A44B57B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16</w:t>
            </w:r>
            <w:r w:rsidRPr="001B60E9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18F320E7" w14:textId="0BCE9108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End of Year Disco 3:15 – 5pm &amp; Year 6 Leavers Disco 3:15 – 6pm</w:t>
            </w:r>
          </w:p>
        </w:tc>
      </w:tr>
      <w:tr w:rsidR="001B60E9" w:rsidRPr="00DD76AF" w14:paraId="5F5A7A39" w14:textId="77777777" w:rsidTr="00C42E3B">
        <w:trPr>
          <w:trHeight w:val="96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797A02F8" w14:textId="01AEE152" w:rsidR="001B60E9" w:rsidRPr="00DD76AF" w:rsidRDefault="0039371C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17</w:t>
            </w:r>
            <w:r w:rsidRPr="0039371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58D0DA7B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End of Term Assembly</w:t>
            </w:r>
          </w:p>
        </w:tc>
      </w:tr>
      <w:tr w:rsidR="001B60E9" w:rsidRPr="00DD76AF" w14:paraId="19EB0F69" w14:textId="77777777" w:rsidTr="00C42E3B">
        <w:trPr>
          <w:trHeight w:val="96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2D0FB8DF" w14:textId="6E3C24FD" w:rsidR="001B60E9" w:rsidRPr="00DD76AF" w:rsidRDefault="0039371C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17</w:t>
            </w:r>
            <w:r w:rsidRPr="0039371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4F340686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End of Academic Year</w:t>
            </w:r>
          </w:p>
        </w:tc>
      </w:tr>
      <w:tr w:rsidR="001B60E9" w:rsidRPr="00DD76AF" w14:paraId="0280DEB8" w14:textId="77777777" w:rsidTr="00C42E3B">
        <w:trPr>
          <w:trHeight w:val="96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69BAE29E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4194BF6F" w14:textId="77777777" w:rsidR="001B60E9" w:rsidRPr="00DD76AF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</w:p>
        </w:tc>
      </w:tr>
    </w:tbl>
    <w:p w14:paraId="5B3FAAD7" w14:textId="5E798C25" w:rsidR="00CA5CC2" w:rsidRPr="00BD5D94" w:rsidRDefault="00CA5CC2" w:rsidP="00CA5CC2">
      <w:pPr>
        <w:rPr>
          <w:sz w:val="24"/>
        </w:rPr>
      </w:pPr>
    </w:p>
    <w:p w14:paraId="37A5E0CD" w14:textId="0E0A16C6" w:rsidR="00CA5CC2" w:rsidRPr="00CA5CC2" w:rsidRDefault="00CA5CC2" w:rsidP="00CA5CC2"/>
    <w:p w14:paraId="71ADFB4D" w14:textId="6CA68D7A" w:rsidR="00CA5CC2" w:rsidRPr="00CA5CC2" w:rsidRDefault="00CA5CC2" w:rsidP="00CA5CC2"/>
    <w:p w14:paraId="3A8EA937" w14:textId="77777777" w:rsidR="00CA5CC2" w:rsidRPr="00CA5CC2" w:rsidRDefault="00CA5CC2" w:rsidP="00CA5CC2"/>
    <w:p w14:paraId="0DFE80B8" w14:textId="77777777" w:rsidR="00CA5CC2" w:rsidRPr="00CA5CC2" w:rsidRDefault="00CA5CC2" w:rsidP="00CA5CC2"/>
    <w:p w14:paraId="779CCF3C" w14:textId="77777777" w:rsidR="00CA5CC2" w:rsidRPr="00CA5CC2" w:rsidRDefault="00CA5CC2" w:rsidP="00CA5CC2"/>
    <w:p w14:paraId="55C71A12" w14:textId="77777777" w:rsidR="00CA5CC2" w:rsidRPr="00CA5CC2" w:rsidRDefault="00CA5CC2" w:rsidP="00CA5CC2"/>
    <w:p w14:paraId="52400652" w14:textId="77777777" w:rsidR="00CA5CC2" w:rsidRPr="00CA5CC2" w:rsidRDefault="00CA5CC2" w:rsidP="00CA5CC2"/>
    <w:p w14:paraId="7D3F5333" w14:textId="77777777" w:rsidR="00CA5CC2" w:rsidRPr="00CA5CC2" w:rsidRDefault="00CA5CC2" w:rsidP="00CA5CC2"/>
    <w:p w14:paraId="0167BC73" w14:textId="77777777" w:rsidR="00CA5CC2" w:rsidRPr="00CA5CC2" w:rsidRDefault="00CA5CC2" w:rsidP="00CA5CC2"/>
    <w:p w14:paraId="03B53111" w14:textId="77777777" w:rsidR="00CA5CC2" w:rsidRDefault="00CA5CC2" w:rsidP="00CA5CC2"/>
    <w:p w14:paraId="59280FE0" w14:textId="1309708B" w:rsidR="00CA5CC2" w:rsidRPr="00CA5CC2" w:rsidRDefault="00CA5CC2" w:rsidP="00CA5CC2"/>
    <w:p w14:paraId="70F5DA46" w14:textId="54AC494F" w:rsidR="00CA5CC2" w:rsidRPr="00CA5CC2" w:rsidRDefault="00CA5CC2" w:rsidP="00CA5CC2"/>
    <w:p w14:paraId="22C39E7A" w14:textId="6ADF18FD" w:rsidR="00CA5CC2" w:rsidRDefault="00CA5CC2" w:rsidP="00CA5CC2"/>
    <w:p w14:paraId="45A3694A" w14:textId="66D04F3F" w:rsidR="00F423E8" w:rsidRPr="00CA5CC2" w:rsidRDefault="00F423E8" w:rsidP="00CA5CC2"/>
    <w:sectPr w:rsidR="00F423E8" w:rsidRPr="00CA5CC2" w:rsidSect="00891ACE">
      <w:headerReference w:type="default" r:id="rId19"/>
      <w:pgSz w:w="11907" w:h="16839" w:code="9"/>
      <w:pgMar w:top="880" w:right="747" w:bottom="0" w:left="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B0611" w14:textId="77777777" w:rsidR="00AE6A7E" w:rsidRDefault="00AE6A7E" w:rsidP="001B451D">
      <w:pPr>
        <w:spacing w:after="0" w:line="240" w:lineRule="auto"/>
      </w:pPr>
      <w:r>
        <w:separator/>
      </w:r>
    </w:p>
  </w:endnote>
  <w:endnote w:type="continuationSeparator" w:id="0">
    <w:p w14:paraId="656F8625" w14:textId="77777777" w:rsidR="00AE6A7E" w:rsidRDefault="00AE6A7E" w:rsidP="001B4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tham Book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Black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A4E3E" w14:textId="77777777" w:rsidR="0019128D" w:rsidRDefault="0019128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E788AF" wp14:editId="0F7379EB">
              <wp:simplePos x="0" y="0"/>
              <wp:positionH relativeFrom="column">
                <wp:posOffset>5998210</wp:posOffset>
              </wp:positionH>
              <wp:positionV relativeFrom="paragraph">
                <wp:posOffset>5080</wp:posOffset>
              </wp:positionV>
              <wp:extent cx="1093470" cy="881380"/>
              <wp:effectExtent l="0" t="0" r="11430" b="13970"/>
              <wp:wrapNone/>
              <wp:docPr id="3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3470" cy="8813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E7168C" w14:textId="77777777" w:rsidR="0019128D" w:rsidRPr="00891ACE" w:rsidRDefault="0019128D" w:rsidP="00891ACE">
                          <w:pP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</w:pPr>
                          <w:r w:rsidRPr="00891ACE"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www.eastern-mat.co.uk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E788AF" id="_x0000_t202" coordsize="21600,21600" o:spt="202" path="m,l,21600r21600,l21600,xe">
              <v:stroke joinstyle="miter"/>
              <v:path gradientshapeok="t" o:connecttype="rect"/>
            </v:shapetype>
            <v:shape id="_x0000_s1059" type="#_x0000_t202" style="position:absolute;margin-left:472.3pt;margin-top:.4pt;width:86.1pt;height:69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" filled="f" stroked="f" strokeweight="0">
              <v:textbox inset="0,0,0,0">
                <w:txbxContent>
                  <w:p w14:paraId="23E7168C" w14:textId="77777777" w:rsidR="0019128D" w:rsidRPr="00891ACE" w:rsidRDefault="0019128D" w:rsidP="00891ACE">
                    <w:pPr>
                      <w:rPr>
                        <w:rFonts w:ascii="Gotham Book" w:hAnsi="Gotham Book" w:cstheme="minorHAnsi"/>
                        <w:sz w:val="12"/>
                        <w:szCs w:val="12"/>
                      </w:rPr>
                    </w:pPr>
                    <w:r w:rsidRPr="00891ACE"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www.eastern-mat.co.uk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C18E5C4" wp14:editId="42336F4A">
              <wp:simplePos x="0" y="0"/>
              <wp:positionH relativeFrom="column">
                <wp:posOffset>4578096</wp:posOffset>
              </wp:positionH>
              <wp:positionV relativeFrom="paragraph">
                <wp:posOffset>5207</wp:posOffset>
              </wp:positionV>
              <wp:extent cx="1158621" cy="887730"/>
              <wp:effectExtent l="0" t="0" r="3810" b="7620"/>
              <wp:wrapNone/>
              <wp:docPr id="3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8621" cy="88773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368A1E" w14:textId="77777777" w:rsidR="0019128D" w:rsidRPr="00891ACE" w:rsidRDefault="001E7230" w:rsidP="008D71E3">
                          <w:pP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office</w:t>
                          </w:r>
                          <w:r w:rsidR="0019128D" w:rsidRPr="00891ACE"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@eastern-mat.co.uk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18E5C4" id="_x0000_s1060" type="#_x0000_t202" style="position:absolute;margin-left:360.5pt;margin-top:.4pt;width:91.25pt;height:6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" filled="f" stroked="f" strokeweight="0">
              <v:textbox inset="0,0,0,0">
                <w:txbxContent>
                  <w:p w14:paraId="2F368A1E" w14:textId="77777777" w:rsidR="0019128D" w:rsidRPr="00891ACE" w:rsidRDefault="001E7230" w:rsidP="008D71E3">
                    <w:pPr>
                      <w:rPr>
                        <w:rFonts w:ascii="Gotham Book" w:hAnsi="Gotham Book" w:cstheme="minorHAnsi"/>
                        <w:sz w:val="12"/>
                        <w:szCs w:val="12"/>
                      </w:rPr>
                    </w:pPr>
                    <w:r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office</w:t>
                    </w:r>
                    <w:r w:rsidR="0019128D" w:rsidRPr="00891ACE"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@eastern-mat.co.uk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41309D" wp14:editId="41F2E2DB">
              <wp:simplePos x="0" y="0"/>
              <wp:positionH relativeFrom="column">
                <wp:posOffset>2044701</wp:posOffset>
              </wp:positionH>
              <wp:positionV relativeFrom="paragraph">
                <wp:posOffset>1270</wp:posOffset>
              </wp:positionV>
              <wp:extent cx="1311910" cy="881380"/>
              <wp:effectExtent l="0" t="0" r="2540" b="13970"/>
              <wp:wrapNone/>
              <wp:docPr id="31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1910" cy="8813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E185DA" w14:textId="77777777" w:rsidR="0019128D" w:rsidRPr="00891ACE" w:rsidRDefault="0019128D">
                          <w:pP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</w:pPr>
                          <w:r w:rsidRPr="00891ACE"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Queen Mary Road, King’s Lynn, Norfolk, PE30 4QG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41309D" id="_x0000_s1061" type="#_x0000_t202" style="position:absolute;margin-left:161pt;margin-top:.1pt;width:103.3pt;height:6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" filled="f" stroked="f" strokeweight="0">
              <v:textbox inset="0,0,0,0">
                <w:txbxContent>
                  <w:p w14:paraId="4DE185DA" w14:textId="77777777" w:rsidR="0019128D" w:rsidRPr="00891ACE" w:rsidRDefault="0019128D">
                    <w:pPr>
                      <w:rPr>
                        <w:rFonts w:ascii="Gotham Book" w:hAnsi="Gotham Book" w:cstheme="minorHAnsi"/>
                        <w:sz w:val="12"/>
                        <w:szCs w:val="12"/>
                      </w:rPr>
                    </w:pPr>
                    <w:r w:rsidRPr="00891ACE"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Queen Mary Road, King’s Lynn, Norfolk, PE30 4QG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F5D403" wp14:editId="7AD33281">
              <wp:simplePos x="0" y="0"/>
              <wp:positionH relativeFrom="column">
                <wp:posOffset>3614057</wp:posOffset>
              </wp:positionH>
              <wp:positionV relativeFrom="paragraph">
                <wp:posOffset>7166</wp:posOffset>
              </wp:positionV>
              <wp:extent cx="713014" cy="881561"/>
              <wp:effectExtent l="0" t="0" r="11430" b="13970"/>
              <wp:wrapNone/>
              <wp:docPr id="3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3014" cy="881561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E5B0F6" w14:textId="77777777" w:rsidR="0019128D" w:rsidRPr="00891ACE" w:rsidRDefault="0019128D" w:rsidP="008D71E3">
                          <w:pP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</w:pPr>
                          <w:r w:rsidRPr="00891ACE"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01553 779 685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F5D403" id="_x0000_s1062" type="#_x0000_t202" style="position:absolute;margin-left:284.55pt;margin-top:.55pt;width:56.15pt;height:6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" filled="f" stroked="f" strokeweight="0">
              <v:textbox inset="0,0,0,0">
                <w:txbxContent>
                  <w:p w14:paraId="1BE5B0F6" w14:textId="77777777" w:rsidR="0019128D" w:rsidRPr="00891ACE" w:rsidRDefault="0019128D" w:rsidP="008D71E3">
                    <w:pPr>
                      <w:rPr>
                        <w:rFonts w:ascii="Gotham Book" w:hAnsi="Gotham Book" w:cstheme="minorHAnsi"/>
                        <w:sz w:val="12"/>
                        <w:szCs w:val="12"/>
                      </w:rPr>
                    </w:pPr>
                    <w:r w:rsidRPr="00891ACE"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01553 779 685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7674AEF0" wp14:editId="756823CC">
          <wp:extent cx="7562850" cy="876300"/>
          <wp:effectExtent l="0" t="0" r="0" b="0"/>
          <wp:docPr id="35" name="Picture 35" descr="footer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footer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7D524" w14:textId="77777777" w:rsidR="00AE6A7E" w:rsidRDefault="00AE6A7E" w:rsidP="001B451D">
      <w:pPr>
        <w:spacing w:after="0" w:line="240" w:lineRule="auto"/>
      </w:pPr>
      <w:r>
        <w:separator/>
      </w:r>
    </w:p>
  </w:footnote>
  <w:footnote w:type="continuationSeparator" w:id="0">
    <w:p w14:paraId="1410BE8A" w14:textId="77777777" w:rsidR="00AE6A7E" w:rsidRDefault="00AE6A7E" w:rsidP="001B4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4F128" w14:textId="77777777" w:rsidR="0019128D" w:rsidRDefault="0019128D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344E66E6" wp14:editId="3ECE6264">
              <wp:simplePos x="0" y="0"/>
              <wp:positionH relativeFrom="column">
                <wp:posOffset>2889250</wp:posOffset>
              </wp:positionH>
              <wp:positionV relativeFrom="paragraph">
                <wp:posOffset>393065</wp:posOffset>
              </wp:positionV>
              <wp:extent cx="3410712" cy="1499616"/>
              <wp:effectExtent l="0" t="0" r="18415" b="5715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10712" cy="1499201"/>
                        <a:chOff x="0" y="0"/>
                        <a:chExt cx="3408680" cy="1503264"/>
                      </a:xfrm>
                    </wpg:grpSpPr>
                    <wps:wsp>
                      <wps:cNvPr id="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64160" y="985520"/>
                          <a:ext cx="1539240" cy="2921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EB419" w14:textId="77777777" w:rsidR="0019128D" w:rsidRPr="001E7230" w:rsidRDefault="001E7230" w:rsidP="00582ACE">
                            <w:pPr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</w:pPr>
                            <w:r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 xml:space="preserve">Parkway, King’s Lynn, Norfolk, </w:t>
                            </w:r>
                            <w:r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br/>
                            </w:r>
                            <w:r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>PE30 4QJ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80" y="1001016"/>
                          <a:ext cx="218440" cy="22300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64160" y="1341120"/>
                          <a:ext cx="788670" cy="14351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75B219" w14:textId="77777777" w:rsidR="0019128D" w:rsidRPr="001E7230" w:rsidRDefault="0019128D" w:rsidP="00582ACE">
                            <w:pPr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</w:pPr>
                            <w:r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>01553 77</w:t>
                            </w:r>
                            <w:r w:rsidR="001E7230"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>4 511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Picture 10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295815"/>
                          <a:ext cx="203200" cy="20744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1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082800" y="985520"/>
                          <a:ext cx="1325880" cy="135255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501ACF" w14:textId="77777777" w:rsidR="0019128D" w:rsidRPr="001E7230" w:rsidRDefault="001E7230" w:rsidP="00582ACE">
                            <w:pPr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</w:pPr>
                            <w:r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>office@hjs.eastern-mat.co.uk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828800" y="1001269"/>
                          <a:ext cx="203200" cy="1310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082800" y="1295400"/>
                          <a:ext cx="1325880" cy="13081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13CC0" w14:textId="77777777" w:rsidR="0019128D" w:rsidRPr="001E7230" w:rsidRDefault="001E7230" w:rsidP="00582ACE">
                            <w:pPr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</w:pPr>
                            <w:r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>www.howardjunior.co.uk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" name="Picture 17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829767" y="1275080"/>
                          <a:ext cx="201264" cy="1981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995680" y="0"/>
                          <a:ext cx="1493520" cy="223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FB22F8" w14:textId="3DACC007" w:rsidR="0019128D" w:rsidRPr="00671FEF" w:rsidRDefault="0065566B" w:rsidP="00582ACE">
                            <w:pPr>
                              <w:jc w:val="center"/>
                              <w:rPr>
                                <w:rFonts w:ascii="Gotham" w:hAnsi="Gotham" w:cstheme="minorHAnsi"/>
                                <w:b/>
                                <w:color w:val="25336B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Gotham" w:hAnsi="Gotham" w:cstheme="minorHAnsi"/>
                                <w:b/>
                                <w:color w:val="25336B"/>
                                <w:sz w:val="23"/>
                                <w:szCs w:val="23"/>
                              </w:rPr>
                              <w:t xml:space="preserve">May </w:t>
                            </w:r>
                            <w:r w:rsidR="00790F46">
                              <w:rPr>
                                <w:rFonts w:ascii="Gotham" w:hAnsi="Gotham" w:cstheme="minorHAnsi"/>
                                <w:b/>
                                <w:color w:val="25336B"/>
                                <w:sz w:val="23"/>
                                <w:szCs w:val="23"/>
                              </w:rPr>
                              <w:t>202</w:t>
                            </w:r>
                            <w:r w:rsidR="008B7275">
                              <w:rPr>
                                <w:rFonts w:ascii="Gotham" w:hAnsi="Gotham" w:cstheme="minorHAnsi"/>
                                <w:b/>
                                <w:color w:val="25336B"/>
                                <w:sz w:val="23"/>
                                <w:szCs w:val="23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44E66E6" id="Group 1" o:spid="_x0000_s1049" style="position:absolute;margin-left:227.5pt;margin-top:30.95pt;width:268.55pt;height:118.1pt;z-index:251663360;mso-width-relative:margin;mso-height-relative:margin" coordsize="34086,15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0" type="#_x0000_t202" style="position:absolute;left:2641;top:9855;width:15393;height:29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" filled="f" stroked="f" strokeweight="0">
                <v:textbox inset="0,0,0,0">
                  <w:txbxContent>
                    <w:p w14:paraId="33FEB419" w14:textId="77777777" w:rsidR="0019128D" w:rsidRPr="001E7230" w:rsidRDefault="001E7230" w:rsidP="00582ACE">
                      <w:pPr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</w:pPr>
                      <w:r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 xml:space="preserve">Parkway, King’s Lynn, Norfolk, </w:t>
                      </w:r>
                      <w:r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br/>
                      </w:r>
                      <w:r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>PE30 4QJ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51" type="#_x0000_t75" style="position:absolute;left:50;top:10010;width:2185;height:2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">
                <v:imagedata r:id="rId5" o:title=""/>
              </v:shape>
              <v:shape id="_x0000_s1052" type="#_x0000_t202" style="position:absolute;left:2641;top:13411;width:7887;height:14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" filled="f" stroked="f" strokeweight="0">
                <v:textbox inset="0,0,0,0">
                  <w:txbxContent>
                    <w:p w14:paraId="1175B219" w14:textId="77777777" w:rsidR="0019128D" w:rsidRPr="001E7230" w:rsidRDefault="0019128D" w:rsidP="00582ACE">
                      <w:pPr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</w:pPr>
                      <w:r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>01553 77</w:t>
                      </w:r>
                      <w:r w:rsidR="001E7230"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>4 511</w:t>
                      </w:r>
                    </w:p>
                  </w:txbxContent>
                </v:textbox>
              </v:shape>
              <v:shape id="Picture 10" o:spid="_x0000_s1053" type="#_x0000_t75" style="position:absolute;top:12958;width:2032;height:2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">
                <v:imagedata r:id="rId6" o:title=""/>
              </v:shape>
              <v:shape id="_x0000_s1054" type="#_x0000_t202" style="position:absolute;left:20828;top:9855;width:13258;height:13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" filled="f" stroked="f" strokeweight="0">
                <v:textbox inset="0,0,0,0">
                  <w:txbxContent>
                    <w:p w14:paraId="4A501ACF" w14:textId="77777777" w:rsidR="0019128D" w:rsidRPr="001E7230" w:rsidRDefault="001E7230" w:rsidP="00582ACE">
                      <w:pPr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</w:pPr>
                      <w:r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>office@hjs.eastern-mat.co.uk</w:t>
                      </w:r>
                    </w:p>
                  </w:txbxContent>
                </v:textbox>
              </v:shape>
              <v:shape id="Picture 12" o:spid="_x0000_s1055" type="#_x0000_t75" style="position:absolute;left:18288;top:10012;width:2032;height:1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">
                <v:imagedata r:id="rId7" o:title=""/>
              </v:shape>
              <v:shape id="_x0000_s1056" type="#_x0000_t202" style="position:absolute;left:20828;top:12954;width:13258;height:13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" filled="f" stroked="f" strokeweight="0">
                <v:textbox inset="0,0,0,0">
                  <w:txbxContent>
                    <w:p w14:paraId="5F513CC0" w14:textId="77777777" w:rsidR="0019128D" w:rsidRPr="001E7230" w:rsidRDefault="001E7230" w:rsidP="00582ACE">
                      <w:pPr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</w:pPr>
                      <w:r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>www.howardjunior.co.uk</w:t>
                      </w:r>
                    </w:p>
                  </w:txbxContent>
                </v:textbox>
              </v:shape>
              <v:shape id="Picture 17" o:spid="_x0000_s1057" type="#_x0000_t75" style="position:absolute;left:18297;top:12750;width:2013;height:1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">
                <v:imagedata r:id="rId8" o:title=""/>
              </v:shape>
              <v:shape id="_x0000_s1058" type="#_x0000_t202" style="position:absolute;left:9956;width:14936;height:22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" filled="f" stroked="f" strokeweight="0">
                <v:textbox inset="0,0,0,0">
                  <w:txbxContent>
                    <w:p w14:paraId="3EFB22F8" w14:textId="3DACC007" w:rsidR="0019128D" w:rsidRPr="00671FEF" w:rsidRDefault="0065566B" w:rsidP="00582ACE">
                      <w:pPr>
                        <w:jc w:val="center"/>
                        <w:rPr>
                          <w:rFonts w:ascii="Gotham" w:hAnsi="Gotham" w:cstheme="minorHAnsi"/>
                          <w:b/>
                          <w:color w:val="25336B"/>
                          <w:sz w:val="23"/>
                          <w:szCs w:val="23"/>
                        </w:rPr>
                      </w:pPr>
                      <w:r>
                        <w:rPr>
                          <w:rFonts w:ascii="Gotham" w:hAnsi="Gotham" w:cstheme="minorHAnsi"/>
                          <w:b/>
                          <w:color w:val="25336B"/>
                          <w:sz w:val="23"/>
                          <w:szCs w:val="23"/>
                        </w:rPr>
                        <w:t xml:space="preserve">May </w:t>
                      </w:r>
                      <w:r w:rsidR="00790F46">
                        <w:rPr>
                          <w:rFonts w:ascii="Gotham" w:hAnsi="Gotham" w:cstheme="minorHAnsi"/>
                          <w:b/>
                          <w:color w:val="25336B"/>
                          <w:sz w:val="23"/>
                          <w:szCs w:val="23"/>
                        </w:rPr>
                        <w:t>202</w:t>
                      </w:r>
                      <w:r w:rsidR="008B7275">
                        <w:rPr>
                          <w:rFonts w:ascii="Gotham" w:hAnsi="Gotham" w:cstheme="minorHAnsi"/>
                          <w:b/>
                          <w:color w:val="25336B"/>
                          <w:sz w:val="23"/>
                          <w:szCs w:val="23"/>
                        </w:rPr>
                        <w:t>6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noProof/>
      </w:rPr>
      <w:drawing>
        <wp:inline distT="0" distB="0" distL="0" distR="0" wp14:anchorId="0EA17232" wp14:editId="62A68FCD">
          <wp:extent cx="7501921" cy="2380649"/>
          <wp:effectExtent l="0" t="0" r="3810" b="635"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KCSL195\AppData\Local\Microsoft\Windows\INetCache\Content.Word\Admiral-Academy.png"/>
                  <pic:cNvPicPr>
                    <a:picLocks noChangeAspect="1" noChangeArrowheads="1"/>
                  </pic:cNvPicPr>
                </pic:nvPicPr>
                <pic:blipFill>
                  <a:blip r:embed="rId9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01921" cy="23806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F7904" w14:textId="77777777" w:rsidR="00F423E8" w:rsidRPr="002428FC" w:rsidRDefault="00F423E8" w:rsidP="002428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F2C51"/>
    <w:multiLevelType w:val="hybridMultilevel"/>
    <w:tmpl w:val="98628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A96F56"/>
    <w:multiLevelType w:val="multilevel"/>
    <w:tmpl w:val="F4C83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0045469">
    <w:abstractNumId w:val="1"/>
  </w:num>
  <w:num w:numId="2" w16cid:durableId="1699157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85E"/>
    <w:rsid w:val="0000145A"/>
    <w:rsid w:val="00013E7F"/>
    <w:rsid w:val="0001471D"/>
    <w:rsid w:val="00014A8C"/>
    <w:rsid w:val="000202FF"/>
    <w:rsid w:val="0004477F"/>
    <w:rsid w:val="00050159"/>
    <w:rsid w:val="000552DE"/>
    <w:rsid w:val="00056258"/>
    <w:rsid w:val="00056F3C"/>
    <w:rsid w:val="0005793E"/>
    <w:rsid w:val="00065F33"/>
    <w:rsid w:val="000830A3"/>
    <w:rsid w:val="000835C2"/>
    <w:rsid w:val="000A39B9"/>
    <w:rsid w:val="000A7A63"/>
    <w:rsid w:val="000C5664"/>
    <w:rsid w:val="000C6D76"/>
    <w:rsid w:val="000C7655"/>
    <w:rsid w:val="000D04DB"/>
    <w:rsid w:val="000D09E7"/>
    <w:rsid w:val="000D0A50"/>
    <w:rsid w:val="000E1DB5"/>
    <w:rsid w:val="000E28FC"/>
    <w:rsid w:val="0012299F"/>
    <w:rsid w:val="00132846"/>
    <w:rsid w:val="00136907"/>
    <w:rsid w:val="00137179"/>
    <w:rsid w:val="00140FD4"/>
    <w:rsid w:val="0014153D"/>
    <w:rsid w:val="00141784"/>
    <w:rsid w:val="0015094D"/>
    <w:rsid w:val="0015302E"/>
    <w:rsid w:val="001574C0"/>
    <w:rsid w:val="00171500"/>
    <w:rsid w:val="0019128D"/>
    <w:rsid w:val="00191C2E"/>
    <w:rsid w:val="001B0446"/>
    <w:rsid w:val="001B451D"/>
    <w:rsid w:val="001B60E9"/>
    <w:rsid w:val="001C3CDE"/>
    <w:rsid w:val="001C7604"/>
    <w:rsid w:val="001D07B3"/>
    <w:rsid w:val="001E1C3A"/>
    <w:rsid w:val="001E6ED8"/>
    <w:rsid w:val="001E7230"/>
    <w:rsid w:val="001E7791"/>
    <w:rsid w:val="001F7FB0"/>
    <w:rsid w:val="002000F4"/>
    <w:rsid w:val="00203615"/>
    <w:rsid w:val="0020682F"/>
    <w:rsid w:val="00217588"/>
    <w:rsid w:val="002243B0"/>
    <w:rsid w:val="00234E6A"/>
    <w:rsid w:val="00235F1B"/>
    <w:rsid w:val="00241EF5"/>
    <w:rsid w:val="002428FC"/>
    <w:rsid w:val="00251400"/>
    <w:rsid w:val="0026025D"/>
    <w:rsid w:val="00265F93"/>
    <w:rsid w:val="00271D16"/>
    <w:rsid w:val="0028060E"/>
    <w:rsid w:val="00286B12"/>
    <w:rsid w:val="0029467D"/>
    <w:rsid w:val="002A5147"/>
    <w:rsid w:val="002B0DED"/>
    <w:rsid w:val="002B55A9"/>
    <w:rsid w:val="002D3709"/>
    <w:rsid w:val="002E2263"/>
    <w:rsid w:val="002E4C8C"/>
    <w:rsid w:val="002E76E6"/>
    <w:rsid w:val="002F5577"/>
    <w:rsid w:val="002F6651"/>
    <w:rsid w:val="003132CD"/>
    <w:rsid w:val="003235BC"/>
    <w:rsid w:val="00335321"/>
    <w:rsid w:val="00345C77"/>
    <w:rsid w:val="00351DC2"/>
    <w:rsid w:val="003607EE"/>
    <w:rsid w:val="003740B3"/>
    <w:rsid w:val="00381956"/>
    <w:rsid w:val="0039371C"/>
    <w:rsid w:val="003A4D0C"/>
    <w:rsid w:val="003B1969"/>
    <w:rsid w:val="003B619B"/>
    <w:rsid w:val="003C2D02"/>
    <w:rsid w:val="003D0AAF"/>
    <w:rsid w:val="003E0F08"/>
    <w:rsid w:val="003E506A"/>
    <w:rsid w:val="00436D13"/>
    <w:rsid w:val="004370F7"/>
    <w:rsid w:val="00476256"/>
    <w:rsid w:val="004C6C1B"/>
    <w:rsid w:val="004D07B8"/>
    <w:rsid w:val="004D73CB"/>
    <w:rsid w:val="004E7497"/>
    <w:rsid w:val="0050321B"/>
    <w:rsid w:val="005064FA"/>
    <w:rsid w:val="00510592"/>
    <w:rsid w:val="00510A6D"/>
    <w:rsid w:val="00512C3E"/>
    <w:rsid w:val="005130EB"/>
    <w:rsid w:val="005277F5"/>
    <w:rsid w:val="00536E4E"/>
    <w:rsid w:val="00557A92"/>
    <w:rsid w:val="00571883"/>
    <w:rsid w:val="00575963"/>
    <w:rsid w:val="00575BBB"/>
    <w:rsid w:val="00582ACE"/>
    <w:rsid w:val="005C31AB"/>
    <w:rsid w:val="005C5A99"/>
    <w:rsid w:val="005D12A1"/>
    <w:rsid w:val="00602958"/>
    <w:rsid w:val="006034A6"/>
    <w:rsid w:val="0061306E"/>
    <w:rsid w:val="00620A9E"/>
    <w:rsid w:val="0062356E"/>
    <w:rsid w:val="00634D97"/>
    <w:rsid w:val="006350C0"/>
    <w:rsid w:val="00654F5A"/>
    <w:rsid w:val="0065566B"/>
    <w:rsid w:val="0066031A"/>
    <w:rsid w:val="006649E9"/>
    <w:rsid w:val="00671FEF"/>
    <w:rsid w:val="00692B55"/>
    <w:rsid w:val="00697A73"/>
    <w:rsid w:val="006A07DD"/>
    <w:rsid w:val="006B77EC"/>
    <w:rsid w:val="006D0027"/>
    <w:rsid w:val="006D2F97"/>
    <w:rsid w:val="006D5979"/>
    <w:rsid w:val="006E0726"/>
    <w:rsid w:val="006F39C2"/>
    <w:rsid w:val="006F736F"/>
    <w:rsid w:val="00702819"/>
    <w:rsid w:val="0070285E"/>
    <w:rsid w:val="00706AD5"/>
    <w:rsid w:val="00713796"/>
    <w:rsid w:val="007149CB"/>
    <w:rsid w:val="00721438"/>
    <w:rsid w:val="00722EEA"/>
    <w:rsid w:val="0072300B"/>
    <w:rsid w:val="00742497"/>
    <w:rsid w:val="0074646C"/>
    <w:rsid w:val="0075143A"/>
    <w:rsid w:val="0076324C"/>
    <w:rsid w:val="00766CD3"/>
    <w:rsid w:val="0077277E"/>
    <w:rsid w:val="00790F46"/>
    <w:rsid w:val="007A6ABC"/>
    <w:rsid w:val="007A75CA"/>
    <w:rsid w:val="007C4316"/>
    <w:rsid w:val="007C5AC2"/>
    <w:rsid w:val="007C6EF8"/>
    <w:rsid w:val="007E029D"/>
    <w:rsid w:val="007E45F5"/>
    <w:rsid w:val="007F1428"/>
    <w:rsid w:val="007F2908"/>
    <w:rsid w:val="007F3E36"/>
    <w:rsid w:val="007F73F6"/>
    <w:rsid w:val="008144B7"/>
    <w:rsid w:val="00836CBE"/>
    <w:rsid w:val="00836D12"/>
    <w:rsid w:val="00844DB6"/>
    <w:rsid w:val="0085530C"/>
    <w:rsid w:val="00874805"/>
    <w:rsid w:val="0088033B"/>
    <w:rsid w:val="00891ACE"/>
    <w:rsid w:val="008B0D93"/>
    <w:rsid w:val="008B4A8D"/>
    <w:rsid w:val="008B7275"/>
    <w:rsid w:val="008B7871"/>
    <w:rsid w:val="008C648B"/>
    <w:rsid w:val="008D71E3"/>
    <w:rsid w:val="008D7B30"/>
    <w:rsid w:val="008E24B6"/>
    <w:rsid w:val="008F62F7"/>
    <w:rsid w:val="009004AD"/>
    <w:rsid w:val="00923B54"/>
    <w:rsid w:val="00927F3A"/>
    <w:rsid w:val="00937837"/>
    <w:rsid w:val="0095094F"/>
    <w:rsid w:val="00957147"/>
    <w:rsid w:val="009575A1"/>
    <w:rsid w:val="00973AB1"/>
    <w:rsid w:val="0098058F"/>
    <w:rsid w:val="00990CCB"/>
    <w:rsid w:val="009A5E9F"/>
    <w:rsid w:val="009A70ED"/>
    <w:rsid w:val="009C16B0"/>
    <w:rsid w:val="009D67BC"/>
    <w:rsid w:val="00A2020E"/>
    <w:rsid w:val="00A20573"/>
    <w:rsid w:val="00A3061B"/>
    <w:rsid w:val="00A34CF2"/>
    <w:rsid w:val="00A40A8D"/>
    <w:rsid w:val="00A46BB0"/>
    <w:rsid w:val="00A46DD3"/>
    <w:rsid w:val="00A50ABF"/>
    <w:rsid w:val="00A61326"/>
    <w:rsid w:val="00A64F60"/>
    <w:rsid w:val="00A65DE2"/>
    <w:rsid w:val="00A8067E"/>
    <w:rsid w:val="00A81A36"/>
    <w:rsid w:val="00A83A98"/>
    <w:rsid w:val="00A8518D"/>
    <w:rsid w:val="00A85D85"/>
    <w:rsid w:val="00A87AC3"/>
    <w:rsid w:val="00A937EE"/>
    <w:rsid w:val="00A96D9D"/>
    <w:rsid w:val="00A96FA7"/>
    <w:rsid w:val="00AA4082"/>
    <w:rsid w:val="00AC0EDE"/>
    <w:rsid w:val="00AC24B2"/>
    <w:rsid w:val="00AC73B9"/>
    <w:rsid w:val="00AD4815"/>
    <w:rsid w:val="00AE6A7E"/>
    <w:rsid w:val="00AE77B8"/>
    <w:rsid w:val="00AF16A7"/>
    <w:rsid w:val="00AF6DBE"/>
    <w:rsid w:val="00B4263A"/>
    <w:rsid w:val="00B42C76"/>
    <w:rsid w:val="00B45E28"/>
    <w:rsid w:val="00B5187C"/>
    <w:rsid w:val="00B76B5A"/>
    <w:rsid w:val="00B775AE"/>
    <w:rsid w:val="00B94416"/>
    <w:rsid w:val="00BC7EC7"/>
    <w:rsid w:val="00BD285E"/>
    <w:rsid w:val="00BD3551"/>
    <w:rsid w:val="00BD5D94"/>
    <w:rsid w:val="00BF1A62"/>
    <w:rsid w:val="00BF5496"/>
    <w:rsid w:val="00C058D0"/>
    <w:rsid w:val="00C151C9"/>
    <w:rsid w:val="00C27065"/>
    <w:rsid w:val="00C42E3B"/>
    <w:rsid w:val="00C50E14"/>
    <w:rsid w:val="00C5652F"/>
    <w:rsid w:val="00CA43AC"/>
    <w:rsid w:val="00CA5CC2"/>
    <w:rsid w:val="00CA6067"/>
    <w:rsid w:val="00CD6BA0"/>
    <w:rsid w:val="00CE0714"/>
    <w:rsid w:val="00CE39F5"/>
    <w:rsid w:val="00CF3D3F"/>
    <w:rsid w:val="00D02911"/>
    <w:rsid w:val="00D06E87"/>
    <w:rsid w:val="00D1499A"/>
    <w:rsid w:val="00D156B9"/>
    <w:rsid w:val="00D175F7"/>
    <w:rsid w:val="00D2235C"/>
    <w:rsid w:val="00D26B23"/>
    <w:rsid w:val="00D323FF"/>
    <w:rsid w:val="00D40D3F"/>
    <w:rsid w:val="00D96ABB"/>
    <w:rsid w:val="00DB76E6"/>
    <w:rsid w:val="00DC10AD"/>
    <w:rsid w:val="00DC3EAD"/>
    <w:rsid w:val="00DD76AF"/>
    <w:rsid w:val="00DE363D"/>
    <w:rsid w:val="00E024B6"/>
    <w:rsid w:val="00E22EE8"/>
    <w:rsid w:val="00E302AB"/>
    <w:rsid w:val="00E32665"/>
    <w:rsid w:val="00E33ED1"/>
    <w:rsid w:val="00E5121E"/>
    <w:rsid w:val="00E56835"/>
    <w:rsid w:val="00E6303A"/>
    <w:rsid w:val="00E64EF6"/>
    <w:rsid w:val="00E6507A"/>
    <w:rsid w:val="00E706D7"/>
    <w:rsid w:val="00E81BA4"/>
    <w:rsid w:val="00E94B07"/>
    <w:rsid w:val="00EC6A77"/>
    <w:rsid w:val="00ED0BAE"/>
    <w:rsid w:val="00ED4730"/>
    <w:rsid w:val="00ED4F4D"/>
    <w:rsid w:val="00ED5AD4"/>
    <w:rsid w:val="00ED6BA0"/>
    <w:rsid w:val="00EE274B"/>
    <w:rsid w:val="00EF0145"/>
    <w:rsid w:val="00EF749D"/>
    <w:rsid w:val="00F05257"/>
    <w:rsid w:val="00F06CD7"/>
    <w:rsid w:val="00F13411"/>
    <w:rsid w:val="00F147F9"/>
    <w:rsid w:val="00F16DD7"/>
    <w:rsid w:val="00F21921"/>
    <w:rsid w:val="00F26FD6"/>
    <w:rsid w:val="00F2730B"/>
    <w:rsid w:val="00F423E8"/>
    <w:rsid w:val="00F65265"/>
    <w:rsid w:val="00F81EFF"/>
    <w:rsid w:val="00F90E84"/>
    <w:rsid w:val="00FB07AF"/>
    <w:rsid w:val="00FD3BF1"/>
    <w:rsid w:val="00FD7619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A28324"/>
  <w15:docId w15:val="{1F4E8E89-50EF-43BE-97A5-20BAF3BA3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5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51D"/>
  </w:style>
  <w:style w:type="paragraph" w:styleId="Footer">
    <w:name w:val="footer"/>
    <w:basedOn w:val="Normal"/>
    <w:link w:val="FooterChar"/>
    <w:uiPriority w:val="99"/>
    <w:unhideWhenUsed/>
    <w:rsid w:val="001B45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51D"/>
  </w:style>
  <w:style w:type="table" w:styleId="TableGrid">
    <w:name w:val="Table Grid"/>
    <w:basedOn w:val="TableNormal"/>
    <w:uiPriority w:val="59"/>
    <w:rsid w:val="001B4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4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1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06E87"/>
    <w:rPr>
      <w:color w:val="808080"/>
    </w:rPr>
  </w:style>
  <w:style w:type="paragraph" w:styleId="NormalWeb">
    <w:name w:val="Normal (Web)"/>
    <w:basedOn w:val="Normal"/>
    <w:uiPriority w:val="99"/>
    <w:unhideWhenUsed/>
    <w:rsid w:val="00660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CA60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60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D0A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6D1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6D1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46DD3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39371C"/>
  </w:style>
  <w:style w:type="character" w:customStyle="1" w:styleId="eop">
    <w:name w:val="eop"/>
    <w:basedOn w:val="DefaultParagraphFont"/>
    <w:rsid w:val="0039371C"/>
  </w:style>
  <w:style w:type="character" w:customStyle="1" w:styleId="wacimagecontainer">
    <w:name w:val="wacimagecontainer"/>
    <w:basedOn w:val="DefaultParagraphFont"/>
    <w:rsid w:val="00393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8912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271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393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0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888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7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5164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67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426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470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351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62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41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207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1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75741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286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745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2253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20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85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134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1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1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1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539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280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71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8466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4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22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3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0262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722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7934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1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2.png"/><Relationship Id="rId18" Type="http://schemas.openxmlformats.org/officeDocument/2006/relationships/image" Target="media/image17.jfi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howardjunior.co.uk/" TargetMode="External"/><Relationship Id="rId17" Type="http://schemas.openxmlformats.org/officeDocument/2006/relationships/image" Target="media/image16.jpg"/><Relationship Id="rId2" Type="http://schemas.openxmlformats.org/officeDocument/2006/relationships/numbering" Target="numbering.xml"/><Relationship Id="rId16" Type="http://schemas.openxmlformats.org/officeDocument/2006/relationships/image" Target="media/image1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howardjunior.co.uk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4.png"/><Relationship Id="rId10" Type="http://schemas.openxmlformats.org/officeDocument/2006/relationships/image" Target="media/image11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1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KCSL195\Desktop\Penna\Latets%20Doc%20Versions%20rosie\556636_EMAT_Newsletter%20-%20Cop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A0B09-DF5D-4043-9BAB-7465BC7AB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556636_EMAT_Newsletter - Copy</Template>
  <TotalTime>1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Yashpal Singh</dc:creator>
  <cp:keywords/>
  <dc:description/>
  <cp:lastModifiedBy>Tracey Link</cp:lastModifiedBy>
  <cp:revision>2</cp:revision>
  <cp:lastPrinted>2026-05-08T09:14:00Z</cp:lastPrinted>
  <dcterms:created xsi:type="dcterms:W3CDTF">2026-05-08T09:15:00Z</dcterms:created>
  <dcterms:modified xsi:type="dcterms:W3CDTF">2026-05-08T09:15:00Z</dcterms:modified>
</cp:coreProperties>
</file>