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5C714" w14:textId="58A6EB76" w:rsidR="0019128D" w:rsidRDefault="004A3D56" w:rsidP="00CA6067">
      <w:pPr>
        <w:pStyle w:val="Title"/>
        <w:sectPr w:rsidR="0019128D" w:rsidSect="00235F1B">
          <w:headerReference w:type="default" r:id="rId8"/>
          <w:footerReference w:type="default" r:id="rId9"/>
          <w:pgSz w:w="11907" w:h="16839" w:code="9"/>
          <w:pgMar w:top="879" w:right="28" w:bottom="0" w:left="0" w:header="0" w:footer="0" w:gutter="0"/>
          <w:cols w:space="720"/>
          <w:docGrid w:linePitch="360"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3628980A" wp14:editId="676B8CE0">
                <wp:simplePos x="0" y="0"/>
                <wp:positionH relativeFrom="column">
                  <wp:posOffset>257175</wp:posOffset>
                </wp:positionH>
                <wp:positionV relativeFrom="paragraph">
                  <wp:posOffset>-247650</wp:posOffset>
                </wp:positionV>
                <wp:extent cx="6929120" cy="7871460"/>
                <wp:effectExtent l="0" t="0" r="24130" b="0"/>
                <wp:wrapNone/>
                <wp:docPr id="449" name="Group 4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9120" cy="7871460"/>
                          <a:chOff x="-216910" y="0"/>
                          <a:chExt cx="6931428" cy="7623677"/>
                        </a:xfrm>
                      </wpg:grpSpPr>
                      <wps:wsp>
                        <wps:cNvPr id="5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16910" y="132557"/>
                            <a:ext cx="3312160" cy="337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5C0FEC" w14:textId="77777777" w:rsidR="0019128D" w:rsidRPr="001E1C3A" w:rsidRDefault="000D04DB" w:rsidP="0019128D">
                              <w:pPr>
                                <w:rPr>
                                  <w:rFonts w:ascii="Gotham" w:hAnsi="Gotham"/>
                                  <w:b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Gotham" w:hAnsi="Gotham"/>
                                  <w:b/>
                                  <w:sz w:val="40"/>
                                  <w:szCs w:val="40"/>
                                </w:rPr>
                                <w:t xml:space="preserve">Rock </w:t>
                              </w:r>
                              <w:proofErr w:type="spellStart"/>
                              <w:r>
                                <w:rPr>
                                  <w:rFonts w:ascii="Gotham" w:hAnsi="Gotham"/>
                                  <w:b/>
                                  <w:sz w:val="40"/>
                                  <w:szCs w:val="40"/>
                                </w:rPr>
                                <w:t>Kidz</w:t>
                              </w:r>
                              <w:proofErr w:type="spellEnd"/>
                              <w:r>
                                <w:rPr>
                                  <w:rFonts w:ascii="Gotham" w:hAnsi="Gotham"/>
                                  <w:b/>
                                  <w:sz w:val="40"/>
                                  <w:szCs w:val="40"/>
                                </w:rPr>
                                <w:t>!!!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16910" y="403320"/>
                            <a:ext cx="4992596" cy="998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DF826E" w14:textId="77777777" w:rsidR="00E302AB" w:rsidRPr="004D07B8" w:rsidRDefault="000D04DB" w:rsidP="0000145A">
                              <w:pPr>
                                <w:rPr>
                                  <w:rFonts w:ascii="Calibri Light" w:hAnsi="Calibri Light" w:cs="Calibri Light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libri Light" w:hAnsi="Calibri Light" w:cs="Calibri Light"/>
                                  <w:sz w:val="20"/>
                                  <w:szCs w:val="20"/>
                                </w:rPr>
                                <w:t xml:space="preserve">We had a </w:t>
                              </w:r>
                              <w:proofErr w:type="spellStart"/>
                              <w:r>
                                <w:rPr>
                                  <w:rFonts w:ascii="Calibri Light" w:hAnsi="Calibri Light" w:cs="Calibri Light"/>
                                  <w:sz w:val="20"/>
                                  <w:szCs w:val="20"/>
                                </w:rPr>
                                <w:t>rocktastic</w:t>
                              </w:r>
                              <w:proofErr w:type="spellEnd"/>
                              <w:r>
                                <w:rPr>
                                  <w:rFonts w:ascii="Calibri Light" w:hAnsi="Calibri Light" w:cs="Calibri Light"/>
                                  <w:sz w:val="20"/>
                                  <w:szCs w:val="20"/>
                                </w:rPr>
                                <w:t xml:space="preserve"> time at our PTFA funded event Rock Kidz!!! Our little </w:t>
                              </w:r>
                              <w:r>
                                <w:rPr>
                                  <w:rFonts w:ascii="Calibri Light" w:hAnsi="Calibri Light" w:cs="Calibri Light"/>
                                  <w:sz w:val="20"/>
                                  <w:szCs w:val="20"/>
                                </w:rPr>
                                <w:br/>
                                <w:t>Rockers &amp; Rockettes enjoyed jamming to some rock music, learning some</w:t>
                              </w:r>
                              <w:r>
                                <w:rPr>
                                  <w:rFonts w:ascii="Calibri Light" w:hAnsi="Calibri Light" w:cs="Calibri Light"/>
                                  <w:sz w:val="20"/>
                                  <w:szCs w:val="20"/>
                                </w:rPr>
                                <w:br/>
                                <w:t xml:space="preserve">great life skills in our workshops and </w:t>
                              </w:r>
                              <w:r w:rsidR="0062356E">
                                <w:rPr>
                                  <w:rFonts w:ascii="Calibri Light" w:hAnsi="Calibri Light" w:cs="Calibri Light"/>
                                  <w:sz w:val="20"/>
                                  <w:szCs w:val="20"/>
                                </w:rPr>
                                <w:t>taking part in some awesome dance</w:t>
                              </w:r>
                              <w:r w:rsidR="00F90E84">
                                <w:rPr>
                                  <w:rFonts w:ascii="Calibri Light" w:hAnsi="Calibri Light" w:cs="Calibri Light"/>
                                  <w:sz w:val="20"/>
                                  <w:szCs w:val="20"/>
                                </w:rPr>
                                <w:br/>
                              </w:r>
                              <w:r w:rsidR="0062356E">
                                <w:rPr>
                                  <w:rFonts w:ascii="Calibri Light" w:hAnsi="Calibri Light" w:cs="Calibri Light"/>
                                  <w:sz w:val="20"/>
                                  <w:szCs w:val="20"/>
                                </w:rPr>
                                <w:t>battles</w:t>
                              </w:r>
                              <w:r w:rsidR="00F90E84">
                                <w:rPr>
                                  <w:rFonts w:ascii="Calibri Light" w:hAnsi="Calibri Light" w:cs="Calibri Light"/>
                                  <w:sz w:val="20"/>
                                  <w:szCs w:val="20"/>
                                </w:rPr>
                                <w:t xml:space="preserve">. We’re so grateful for our PTFA for all their hard work fundraising </w:t>
                              </w:r>
                              <w:r w:rsidR="00F90E84">
                                <w:rPr>
                                  <w:rFonts w:ascii="Calibri Light" w:hAnsi="Calibri Light" w:cs="Calibri Light"/>
                                  <w:sz w:val="20"/>
                                  <w:szCs w:val="20"/>
                                </w:rPr>
                                <w:br/>
                                <w:t>in order to make this day possible for all our pupils to enjoy free of charge!</w:t>
                              </w:r>
                              <w:r w:rsidR="00E302AB">
                                <w:rPr>
                                  <w:rFonts w:ascii="Calibri Light" w:hAnsi="Calibri Light" w:cs="Calibri Light"/>
                                  <w:sz w:val="20"/>
                                  <w:szCs w:val="20"/>
                                </w:rPr>
                                <w:br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19" name="Text Box 519"/>
                        <wps:cNvSpPr txBox="1"/>
                        <wps:spPr>
                          <a:xfrm>
                            <a:off x="3590925" y="0"/>
                            <a:ext cx="3039110" cy="34290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1AB9D67" w14:textId="77777777" w:rsidR="0019128D" w:rsidRDefault="001D07B3" w:rsidP="0019128D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7DC6F3C" wp14:editId="6EA435B9">
                                    <wp:extent cx="2905200" cy="3384000"/>
                                    <wp:effectExtent l="0" t="0" r="9525" b="6985"/>
                                    <wp:docPr id="36" name="Picture 3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905200" cy="3384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93448" y="3704863"/>
                            <a:ext cx="3589020" cy="337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21AE60" w14:textId="77777777" w:rsidR="0019128D" w:rsidRPr="002F6651" w:rsidRDefault="0019128D" w:rsidP="0019128D">
                              <w:pPr>
                                <w:rPr>
                                  <w:rFonts w:cstheme="minorHAnsi"/>
                                  <w:b/>
                                  <w:sz w:val="40"/>
                                  <w:szCs w:val="40"/>
                                </w:rPr>
                              </w:pPr>
                              <w:r w:rsidRPr="002F6651">
                                <w:rPr>
                                  <w:rFonts w:cstheme="minorHAnsi"/>
                                  <w:b/>
                                  <w:sz w:val="40"/>
                                  <w:szCs w:val="40"/>
                                </w:rPr>
                                <w:t>Message from the Principal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85825" y="4022172"/>
                            <a:ext cx="6772031" cy="31273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EEFE14" w14:textId="24086E2E" w:rsid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Since the start of February, we have been delivering weekly lessons to each</w:t>
                              </w:r>
                              <w:r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 </w:t>
                              </w: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class using </w:t>
                              </w:r>
                            </w:p>
                            <w:p w14:paraId="5D22A22B" w14:textId="77777777" w:rsid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a platform called </w:t>
                              </w:r>
                              <w:proofErr w:type="spellStart"/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Lyfta</w:t>
                              </w:r>
                              <w:proofErr w:type="spellEnd"/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, which provides the opportunity for our</w:t>
                              </w:r>
                              <w:r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 </w:t>
                              </w: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pupils to connect with </w:t>
                              </w:r>
                            </w:p>
                            <w:p w14:paraId="46004433" w14:textId="77777777" w:rsid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the world away from our local community and to experience different </w:t>
                              </w:r>
                            </w:p>
                            <w:p w14:paraId="2E4C2703" w14:textId="77777777" w:rsid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cultures/perspectives</w:t>
                              </w:r>
                              <w:r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 </w:t>
                              </w: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through a world of diverse human stories and videos. </w:t>
                              </w:r>
                            </w:p>
                            <w:p w14:paraId="2F61FBF8" w14:textId="77777777" w:rsid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We have also attended live lessons with other schools,</w:t>
                              </w:r>
                              <w:r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 </w:t>
                              </w: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where our pupils are given the</w:t>
                              </w:r>
                            </w:p>
                            <w:p w14:paraId="2D2B6F4C" w14:textId="5D0C26DE" w:rsidR="00E12A5B" w:rsidRP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opportunity to collaborate with other schools.</w:t>
                              </w:r>
                            </w:p>
                            <w:p w14:paraId="1DAFF1E8" w14:textId="77777777" w:rsidR="00E12A5B" w:rsidRP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</w:p>
                            <w:p w14:paraId="12264B1E" w14:textId="77777777" w:rsidR="00E12A5B" w:rsidRP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As you may know, the pirate ship has been closed to pupils for some time.</w:t>
                              </w:r>
                            </w:p>
                            <w:p w14:paraId="7747D792" w14:textId="77777777" w:rsid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This is due to an external inspection that deemed it unsafe. The cost to repair</w:t>
                              </w:r>
                              <w:r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 </w:t>
                              </w: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has now</w:t>
                              </w:r>
                            </w:p>
                            <w:p w14:paraId="26E45D7F" w14:textId="77777777" w:rsid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been quoted and, unfortunately, runs into thousands of pounds. The</w:t>
                              </w:r>
                              <w:r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 </w:t>
                              </w: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pirate ship has </w:t>
                              </w:r>
                              <w:r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 </w:t>
                              </w:r>
                            </w:p>
                            <w:p w14:paraId="7BD8D2C2" w14:textId="77777777" w:rsid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been a permanent fixture in our playground for over a decade but due to current and </w:t>
                              </w:r>
                            </w:p>
                            <w:p w14:paraId="632E2E5C" w14:textId="77777777" w:rsid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future maintenance costs, we have taken the difficult decision to have it removed. </w:t>
                              </w:r>
                            </w:p>
                            <w:p w14:paraId="734FAE42" w14:textId="77777777" w:rsid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This is a big loss to our school community, and we</w:t>
                              </w:r>
                              <w:r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 xml:space="preserve"> </w:t>
                              </w: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will be actively seeking alternative</w:t>
                              </w:r>
                            </w:p>
                            <w:p w14:paraId="76598DE6" w14:textId="52DCFEC1" w:rsid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options for this space.</w:t>
                              </w:r>
                            </w:p>
                            <w:p w14:paraId="06DC373A" w14:textId="77777777" w:rsidR="00E12A5B" w:rsidRP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</w:p>
                            <w:p w14:paraId="64A5A1D8" w14:textId="77777777" w:rsidR="00E12A5B" w:rsidRPr="00E12A5B" w:rsidRDefault="00E12A5B" w:rsidP="00E12A5B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</w:pPr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Please visit our class blogs to see what your child/children have been learning. You can find the blogs on our school website (</w:t>
                              </w:r>
                              <w:hyperlink r:id="rId11" w:tgtFrame="_blank" w:tooltip="http://www.howardjunior.co.uk" w:history="1">
                                <w:r w:rsidRPr="00E12A5B">
                                  <w:rPr>
                                    <w:rFonts w:ascii="Aptos" w:eastAsia="Times New Roman" w:hAnsi="Aptos" w:cs="Times New Roman"/>
                                    <w:color w:val="467886"/>
                                    <w:sz w:val="20"/>
                                    <w:szCs w:val="20"/>
                                    <w:u w:val="single"/>
                                    <w:bdr w:val="none" w:sz="0" w:space="0" w:color="auto" w:frame="1"/>
                                    <w:lang w:val="en-GB" w:eastAsia="en-GB"/>
                                  </w:rPr>
                                  <w:t>www.howardjunior.co.uk</w:t>
                                </w:r>
                              </w:hyperlink>
                              <w:r w:rsidRPr="00E12A5B">
                                <w:rPr>
                                  <w:rFonts w:ascii="Aptos" w:eastAsia="Times New Roman" w:hAnsi="Aptos" w:cs="Times New Roman"/>
                                  <w:color w:val="000000"/>
                                  <w:sz w:val="20"/>
                                  <w:szCs w:val="20"/>
                                  <w:lang w:val="en-GB" w:eastAsia="en-GB"/>
                                </w:rPr>
                                <w:t>) by clicking on: our school, staff and classes, and then selecting the required class.</w:t>
                              </w:r>
                            </w:p>
                            <w:p w14:paraId="6ACEAB9D" w14:textId="6AB6458C" w:rsidR="004370F7" w:rsidRPr="004370F7" w:rsidRDefault="004370F7" w:rsidP="004370F7">
                              <w:pPr>
                                <w:shd w:val="clear" w:color="auto" w:fill="FFFFFF"/>
                                <w:spacing w:after="160" w:line="240" w:lineRule="auto"/>
                                <w:textAlignment w:val="baseline"/>
                                <w:rPr>
                                  <w:rFonts w:ascii="Calibri Light" w:eastAsia="Times New Roman" w:hAnsi="Calibri Light" w:cs="Calibri Light"/>
                                  <w:color w:val="000000"/>
                                  <w:sz w:val="24"/>
                                  <w:szCs w:val="24"/>
                                  <w:lang w:val="en-GB" w:eastAsia="en-GB"/>
                                </w:rPr>
                              </w:pPr>
                            </w:p>
                            <w:p w14:paraId="159A8665" w14:textId="77777777" w:rsidR="004D07B8" w:rsidRPr="004D07B8" w:rsidRDefault="004D07B8" w:rsidP="004D07B8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Calibri" w:eastAsia="Times New Roman" w:hAnsi="Calibri" w:cs="Calibri"/>
                                  <w:color w:val="000000"/>
                                  <w:sz w:val="24"/>
                                  <w:szCs w:val="24"/>
                                  <w:lang w:val="en-GB" w:eastAsia="en-GB"/>
                                </w:rPr>
                              </w:pPr>
                            </w:p>
                            <w:p w14:paraId="64229AF2" w14:textId="77777777" w:rsidR="003C2D02" w:rsidRPr="00D175F7" w:rsidRDefault="003C2D02" w:rsidP="0066031A">
                              <w:pPr>
                                <w:pStyle w:val="NormalWeb"/>
                                <w:shd w:val="clear" w:color="auto" w:fill="FFFFFF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  <w:sz w:val="20"/>
                                  <w:szCs w:val="20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22" name="Text Box 522"/>
                        <wps:cNvSpPr txBox="1"/>
                        <wps:spPr>
                          <a:xfrm>
                            <a:off x="4633852" y="4075139"/>
                            <a:ext cx="1805012" cy="15641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34D065" w14:textId="20C06C99" w:rsidR="0095094F" w:rsidRDefault="004A3D56" w:rsidP="0019128D">
                              <w:pPr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112DEA2" wp14:editId="1A4DC3AE">
                                    <wp:extent cx="1581150" cy="1924050"/>
                                    <wp:effectExtent l="0" t="0" r="0" b="0"/>
                                    <wp:docPr id="1736246769" name="Picture 4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736246769" name="Picture 1736246769"/>
                                            <pic:cNvPicPr/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581150" cy="1924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202BA615" w14:textId="77777777" w:rsidR="0019128D" w:rsidRDefault="00271D16" w:rsidP="0019128D">
                              <w:r>
                                <w:rPr>
                                  <w:rFonts w:ascii="Calibri" w:hAnsi="Calibri" w:cs="Calibri"/>
                                  <w:color w:val="000000"/>
                                  <w:shd w:val="clear" w:color="auto" w:fill="FFFFFF"/>
                                </w:rPr>
                                <w:br/>
                              </w:r>
                              <w:r w:rsidR="00436D13">
                                <w:rPr>
                                  <w:rFonts w:ascii="Calibri" w:hAnsi="Calibri" w:cs="Calibri"/>
                                  <w:color w:val="000000"/>
                                  <w:shd w:val="clear" w:color="auto" w:fill="FFFFFF"/>
                                </w:rPr>
                                <w:br/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474294" y="5699307"/>
                            <a:ext cx="1821180" cy="279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095860" w14:textId="77777777" w:rsidR="0019128D" w:rsidRPr="000552DE" w:rsidRDefault="00DB76E6" w:rsidP="0019128D">
                              <w:pPr>
                                <w:jc w:val="center"/>
                                <w:rPr>
                                  <w:rFonts w:ascii="Gotham" w:hAnsi="Gotham"/>
                                  <w:b/>
                                </w:rPr>
                              </w:pPr>
                              <w:r>
                                <w:rPr>
                                  <w:rFonts w:ascii="Gotham" w:hAnsi="Gotham"/>
                                  <w:b/>
                                </w:rPr>
                                <w:t>Mr. Ben Paull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524" name="Rectangle 524"/>
                        <wps:cNvSpPr/>
                        <wps:spPr>
                          <a:xfrm>
                            <a:off x="-114302" y="6870563"/>
                            <a:ext cx="6828820" cy="63506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rgbClr val="25336B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37161" y="6838817"/>
                            <a:ext cx="1013652" cy="784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ABA28E" w14:textId="77777777" w:rsidR="0019128D" w:rsidRPr="002F6651" w:rsidRDefault="00C5652F" w:rsidP="000E1DB5">
                              <w:pPr>
                                <w:jc w:val="center"/>
                                <w:rPr>
                                  <w:rFonts w:cstheme="minorHAnsi"/>
                                  <w:b/>
                                  <w:color w:val="000000" w:themeColor="text1"/>
                                </w:rPr>
                              </w:pPr>
                              <w:r w:rsidRPr="002F6651">
                                <w:rPr>
                                  <w:rFonts w:cstheme="minorHAnsi"/>
                                  <w:b/>
                                  <w:color w:val="000000" w:themeColor="text1"/>
                                </w:rPr>
                                <w:t xml:space="preserve">Upcoming </w:t>
                              </w:r>
                              <w:r w:rsidR="0019128D" w:rsidRPr="002F6651">
                                <w:rPr>
                                  <w:rFonts w:cstheme="minorHAnsi"/>
                                  <w:b/>
                                  <w:color w:val="000000" w:themeColor="text1"/>
                                </w:rPr>
                                <w:t>Dates</w:t>
                              </w:r>
                              <w:r w:rsidR="0019128D" w:rsidRPr="002F6651">
                                <w:rPr>
                                  <w:rFonts w:cstheme="minorHAnsi"/>
                                  <w:b/>
                                  <w:color w:val="000000" w:themeColor="text1"/>
                                </w:rPr>
                                <w:br/>
                                <w:t>for your</w:t>
                              </w:r>
                              <w:r w:rsidR="0019128D" w:rsidRPr="002F6651">
                                <w:rPr>
                                  <w:rFonts w:cstheme="minorHAnsi"/>
                                  <w:b/>
                                  <w:color w:val="000000" w:themeColor="text1"/>
                                </w:rPr>
                                <w:br/>
                                <w:t>diary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>
                          <a:noAutofit/>
                        </wps:bodyPr>
                      </wps:wsp>
                      <wps:wsp>
                        <wps:cNvPr id="5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745275" y="6944490"/>
                            <a:ext cx="1375410" cy="573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8E3633" w14:textId="04F2E6A7" w:rsidR="00D26B23" w:rsidRPr="009D67BC" w:rsidRDefault="00137179" w:rsidP="00D26B23">
                              <w:pPr>
                                <w:jc w:val="center"/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</w:rPr>
                                <w:t>2</w:t>
                              </w:r>
                              <w:r w:rsidR="00B05D49"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</w:rPr>
                                <w:t>7</w:t>
                              </w:r>
                              <w:r w:rsidRPr="00137179"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</w:rPr>
                                <w:t xml:space="preserve">  March </w:t>
                              </w:r>
                              <w:r w:rsidR="00F90E84"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</w:rPr>
                                <w:t>PTFA Bingo</w:t>
                              </w:r>
                              <w:r w:rsidR="00F90E84">
                                <w:rPr>
                                  <w:rFonts w:ascii="Gotham" w:hAnsi="Gotham"/>
                                  <w:b/>
                                  <w:noProof/>
                                  <w:color w:val="000000" w:themeColor="text1"/>
                                </w:rPr>
                                <w:br/>
                                <w:t>6:30pm Eyes Down 7:00pm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>
                          <a:noAutofit/>
                        </wps:bodyPr>
                      </wps:wsp>
                      <wps:wsp>
                        <wps:cNvPr id="530" name="Straight Connector 530"/>
                        <wps:cNvCnPr/>
                        <wps:spPr>
                          <a:xfrm>
                            <a:off x="868693" y="6877944"/>
                            <a:ext cx="0" cy="62230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rgbClr val="25336B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28980A" id="Group 449" o:spid="_x0000_s1026" style="position:absolute;margin-left:20.25pt;margin-top:-19.5pt;width:545.6pt;height:619.8pt;z-index:251692032;mso-width-relative:margin;mso-height-relative:margin" coordorigin="-2169" coordsize="69314,762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-2169;top:1325;width:33121;height:3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" filled="f" stroked="f">
                  <v:textbox inset="0,0,0,0">
                    <w:txbxContent>
                      <w:p w14:paraId="7C5C0FEC" w14:textId="77777777" w:rsidR="0019128D" w:rsidRPr="001E1C3A" w:rsidRDefault="000D04DB" w:rsidP="0019128D">
                        <w:pPr>
                          <w:rPr>
                            <w:rFonts w:ascii="Gotham" w:hAnsi="Gotham"/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rFonts w:ascii="Gotham" w:hAnsi="Gotham"/>
                            <w:b/>
                            <w:sz w:val="40"/>
                            <w:szCs w:val="40"/>
                          </w:rPr>
                          <w:t xml:space="preserve">Rock </w:t>
                        </w:r>
                        <w:proofErr w:type="spellStart"/>
                        <w:r>
                          <w:rPr>
                            <w:rFonts w:ascii="Gotham" w:hAnsi="Gotham"/>
                            <w:b/>
                            <w:sz w:val="40"/>
                            <w:szCs w:val="40"/>
                          </w:rPr>
                          <w:t>Kidz</w:t>
                        </w:r>
                        <w:proofErr w:type="spellEnd"/>
                        <w:r>
                          <w:rPr>
                            <w:rFonts w:ascii="Gotham" w:hAnsi="Gotham"/>
                            <w:b/>
                            <w:sz w:val="40"/>
                            <w:szCs w:val="40"/>
                          </w:rPr>
                          <w:t>!!!</w:t>
                        </w:r>
                      </w:p>
                    </w:txbxContent>
                  </v:textbox>
                </v:shape>
                <v:shape id="_x0000_s1028" type="#_x0000_t202" style="position:absolute;left:-2169;top:4033;width:49925;height:99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" filled="f" stroked="f">
                  <v:textbox inset="0,0,0,0">
                    <w:txbxContent>
                      <w:p w14:paraId="77DF826E" w14:textId="77777777" w:rsidR="00E302AB" w:rsidRPr="004D07B8" w:rsidRDefault="000D04DB" w:rsidP="0000145A">
                        <w:pPr>
                          <w:rPr>
                            <w:rFonts w:ascii="Calibri Light" w:hAnsi="Calibri Light" w:cs="Calibri Light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 Light" w:hAnsi="Calibri Light" w:cs="Calibri Light"/>
                            <w:sz w:val="20"/>
                            <w:szCs w:val="20"/>
                          </w:rPr>
                          <w:t xml:space="preserve">We had a </w:t>
                        </w:r>
                        <w:proofErr w:type="spellStart"/>
                        <w:r>
                          <w:rPr>
                            <w:rFonts w:ascii="Calibri Light" w:hAnsi="Calibri Light" w:cs="Calibri Light"/>
                            <w:sz w:val="20"/>
                            <w:szCs w:val="20"/>
                          </w:rPr>
                          <w:t>rocktastic</w:t>
                        </w:r>
                        <w:proofErr w:type="spellEnd"/>
                        <w:r>
                          <w:rPr>
                            <w:rFonts w:ascii="Calibri Light" w:hAnsi="Calibri Light" w:cs="Calibri Light"/>
                            <w:sz w:val="20"/>
                            <w:szCs w:val="20"/>
                          </w:rPr>
                          <w:t xml:space="preserve"> time at our PTFA funded event Rock Kidz!!! Our little </w:t>
                        </w:r>
                        <w:r>
                          <w:rPr>
                            <w:rFonts w:ascii="Calibri Light" w:hAnsi="Calibri Light" w:cs="Calibri Light"/>
                            <w:sz w:val="20"/>
                            <w:szCs w:val="20"/>
                          </w:rPr>
                          <w:br/>
                          <w:t>Rockers &amp; Rockettes enjoyed jamming to some rock music, learning some</w:t>
                        </w:r>
                        <w:r>
                          <w:rPr>
                            <w:rFonts w:ascii="Calibri Light" w:hAnsi="Calibri Light" w:cs="Calibri Light"/>
                            <w:sz w:val="20"/>
                            <w:szCs w:val="20"/>
                          </w:rPr>
                          <w:br/>
                          <w:t xml:space="preserve">great life skills in our workshops and </w:t>
                        </w:r>
                        <w:r w:rsidR="0062356E">
                          <w:rPr>
                            <w:rFonts w:ascii="Calibri Light" w:hAnsi="Calibri Light" w:cs="Calibri Light"/>
                            <w:sz w:val="20"/>
                            <w:szCs w:val="20"/>
                          </w:rPr>
                          <w:t>taking part in some awesome dance</w:t>
                        </w:r>
                        <w:r w:rsidR="00F90E84">
                          <w:rPr>
                            <w:rFonts w:ascii="Calibri Light" w:hAnsi="Calibri Light" w:cs="Calibri Light"/>
                            <w:sz w:val="20"/>
                            <w:szCs w:val="20"/>
                          </w:rPr>
                          <w:br/>
                        </w:r>
                        <w:r w:rsidR="0062356E">
                          <w:rPr>
                            <w:rFonts w:ascii="Calibri Light" w:hAnsi="Calibri Light" w:cs="Calibri Light"/>
                            <w:sz w:val="20"/>
                            <w:szCs w:val="20"/>
                          </w:rPr>
                          <w:t>battles</w:t>
                        </w:r>
                        <w:r w:rsidR="00F90E84">
                          <w:rPr>
                            <w:rFonts w:ascii="Calibri Light" w:hAnsi="Calibri Light" w:cs="Calibri Light"/>
                            <w:sz w:val="20"/>
                            <w:szCs w:val="20"/>
                          </w:rPr>
                          <w:t xml:space="preserve">. We’re so grateful for our PTFA for all their hard work fundraising </w:t>
                        </w:r>
                        <w:r w:rsidR="00F90E84">
                          <w:rPr>
                            <w:rFonts w:ascii="Calibri Light" w:hAnsi="Calibri Light" w:cs="Calibri Light"/>
                            <w:sz w:val="20"/>
                            <w:szCs w:val="20"/>
                          </w:rPr>
                          <w:br/>
                          <w:t>in order to make this day possible for all our pupils to enjoy free of charge!</w:t>
                        </w:r>
                        <w:r w:rsidR="00E302AB">
                          <w:rPr>
                            <w:rFonts w:ascii="Calibri Light" w:hAnsi="Calibri Light" w:cs="Calibri Light"/>
                            <w:sz w:val="20"/>
                            <w:szCs w:val="20"/>
                          </w:rPr>
                          <w:br/>
                        </w:r>
                      </w:p>
                    </w:txbxContent>
                  </v:textbox>
                </v:shape>
                <v:shape id="Text Box 519" o:spid="_x0000_s1029" type="#_x0000_t202" style="position:absolute;left:35909;width:30391;height:34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" filled="f" stroked="f" strokeweight=".5pt">
                  <v:textbox inset="0,0,0,0">
                    <w:txbxContent>
                      <w:p w14:paraId="71AB9D67" w14:textId="77777777" w:rsidR="0019128D" w:rsidRDefault="001D07B3" w:rsidP="0019128D">
                        <w:r>
                          <w:rPr>
                            <w:noProof/>
                          </w:rPr>
                          <w:drawing>
                            <wp:inline distT="0" distB="0" distL="0" distR="0" wp14:anchorId="47DC6F3C" wp14:editId="6EA435B9">
                              <wp:extent cx="2905200" cy="3384000"/>
                              <wp:effectExtent l="0" t="0" r="9525" b="6985"/>
                              <wp:docPr id="36" name="Picture 3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905200" cy="3384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_x0000_s1030" type="#_x0000_t202" style="position:absolute;left:-1934;top:37048;width:35889;height:3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" filled="f" stroked="f">
                  <v:textbox inset="0,0,0,0">
                    <w:txbxContent>
                      <w:p w14:paraId="4121AE60" w14:textId="77777777" w:rsidR="0019128D" w:rsidRPr="002F6651" w:rsidRDefault="0019128D" w:rsidP="0019128D">
                        <w:pPr>
                          <w:rPr>
                            <w:rFonts w:cstheme="minorHAnsi"/>
                            <w:b/>
                            <w:sz w:val="40"/>
                            <w:szCs w:val="40"/>
                          </w:rPr>
                        </w:pPr>
                        <w:r w:rsidRPr="002F6651">
                          <w:rPr>
                            <w:rFonts w:cstheme="minorHAnsi"/>
                            <w:b/>
                            <w:sz w:val="40"/>
                            <w:szCs w:val="40"/>
                          </w:rPr>
                          <w:t>Message from the Principal</w:t>
                        </w:r>
                      </w:p>
                    </w:txbxContent>
                  </v:textbox>
                </v:shape>
                <v:shape id="_x0000_s1031" type="#_x0000_t202" style="position:absolute;left:-1858;top:40221;width:67720;height:31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" filled="f" stroked="f">
                  <v:textbox inset="0,0,0,0">
                    <w:txbxContent>
                      <w:p w14:paraId="4CEEFE14" w14:textId="24086E2E" w:rsid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Since the start of February, we have been delivering weekly lessons to each</w:t>
                        </w:r>
                        <w:r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 </w:t>
                        </w: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class using </w:t>
                        </w:r>
                      </w:p>
                      <w:p w14:paraId="5D22A22B" w14:textId="77777777" w:rsid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a platform called </w:t>
                        </w:r>
                        <w:proofErr w:type="spellStart"/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Lyfta</w:t>
                        </w:r>
                        <w:proofErr w:type="spellEnd"/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, which provides the opportunity for our</w:t>
                        </w:r>
                        <w:r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 </w:t>
                        </w: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pupils to connect with </w:t>
                        </w:r>
                      </w:p>
                      <w:p w14:paraId="46004433" w14:textId="77777777" w:rsid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the world away from our local community and to experience different </w:t>
                        </w:r>
                      </w:p>
                      <w:p w14:paraId="2E4C2703" w14:textId="77777777" w:rsid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cultures/perspectives</w:t>
                        </w:r>
                        <w:r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 </w:t>
                        </w: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through a world of diverse human stories and videos. </w:t>
                        </w:r>
                      </w:p>
                      <w:p w14:paraId="2F61FBF8" w14:textId="77777777" w:rsid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We have also attended live lessons with other schools,</w:t>
                        </w:r>
                        <w:r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 </w:t>
                        </w: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where our pupils are given the</w:t>
                        </w:r>
                      </w:p>
                      <w:p w14:paraId="2D2B6F4C" w14:textId="5D0C26DE" w:rsidR="00E12A5B" w:rsidRP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opportunity to collaborate with other schools.</w:t>
                        </w:r>
                      </w:p>
                      <w:p w14:paraId="1DAFF1E8" w14:textId="77777777" w:rsidR="00E12A5B" w:rsidRP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</w:p>
                      <w:p w14:paraId="12264B1E" w14:textId="77777777" w:rsidR="00E12A5B" w:rsidRP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As you may know, the pirate ship has been closed to pupils for some time.</w:t>
                        </w:r>
                      </w:p>
                      <w:p w14:paraId="7747D792" w14:textId="77777777" w:rsid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This is due to an external inspection that deemed it unsafe. The cost to repair</w:t>
                        </w:r>
                        <w:r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 </w:t>
                        </w: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has now</w:t>
                        </w:r>
                      </w:p>
                      <w:p w14:paraId="26E45D7F" w14:textId="77777777" w:rsid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been quoted and, unfortunately, runs into thousands of pounds. The</w:t>
                        </w:r>
                        <w:r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 </w:t>
                        </w: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pirate ship has </w:t>
                        </w:r>
                        <w:r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 </w:t>
                        </w:r>
                      </w:p>
                      <w:p w14:paraId="7BD8D2C2" w14:textId="77777777" w:rsid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been a permanent fixture in our playground for over a decade but due to current and </w:t>
                        </w:r>
                      </w:p>
                      <w:p w14:paraId="632E2E5C" w14:textId="77777777" w:rsid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future maintenance costs, we have taken the difficult decision to have it removed. </w:t>
                        </w:r>
                      </w:p>
                      <w:p w14:paraId="734FAE42" w14:textId="77777777" w:rsid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This is a big loss to our school community, and we</w:t>
                        </w:r>
                        <w:r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 xml:space="preserve"> </w:t>
                        </w: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will be actively seeking alternative</w:t>
                        </w:r>
                      </w:p>
                      <w:p w14:paraId="76598DE6" w14:textId="52DCFEC1" w:rsid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options for this space.</w:t>
                        </w:r>
                      </w:p>
                      <w:p w14:paraId="06DC373A" w14:textId="77777777" w:rsidR="00E12A5B" w:rsidRP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</w:p>
                      <w:p w14:paraId="64A5A1D8" w14:textId="77777777" w:rsidR="00E12A5B" w:rsidRPr="00E12A5B" w:rsidRDefault="00E12A5B" w:rsidP="00E12A5B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</w:pPr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Please visit our class blogs to see what your child/children have been learning. You can find the blogs on our school website (</w:t>
                        </w:r>
                        <w:hyperlink r:id="rId13" w:tgtFrame="_blank" w:tooltip="http://www.howardjunior.co.uk" w:history="1">
                          <w:r w:rsidRPr="00E12A5B">
                            <w:rPr>
                              <w:rFonts w:ascii="Aptos" w:eastAsia="Times New Roman" w:hAnsi="Aptos" w:cs="Times New Roman"/>
                              <w:color w:val="467886"/>
                              <w:sz w:val="20"/>
                              <w:szCs w:val="20"/>
                              <w:u w:val="single"/>
                              <w:bdr w:val="none" w:sz="0" w:space="0" w:color="auto" w:frame="1"/>
                              <w:lang w:val="en-GB" w:eastAsia="en-GB"/>
                            </w:rPr>
                            <w:t>www.howardjunior.co.uk</w:t>
                          </w:r>
                        </w:hyperlink>
                        <w:r w:rsidRPr="00E12A5B">
                          <w:rPr>
                            <w:rFonts w:ascii="Aptos" w:eastAsia="Times New Roman" w:hAnsi="Aptos" w:cs="Times New Roman"/>
                            <w:color w:val="000000"/>
                            <w:sz w:val="20"/>
                            <w:szCs w:val="20"/>
                            <w:lang w:val="en-GB" w:eastAsia="en-GB"/>
                          </w:rPr>
                          <w:t>) by clicking on: our school, staff and classes, and then selecting the required class.</w:t>
                        </w:r>
                      </w:p>
                      <w:p w14:paraId="6ACEAB9D" w14:textId="6AB6458C" w:rsidR="004370F7" w:rsidRPr="004370F7" w:rsidRDefault="004370F7" w:rsidP="004370F7">
                        <w:pPr>
                          <w:shd w:val="clear" w:color="auto" w:fill="FFFFFF"/>
                          <w:spacing w:after="160" w:line="240" w:lineRule="auto"/>
                          <w:textAlignment w:val="baseline"/>
                          <w:rPr>
                            <w:rFonts w:ascii="Calibri Light" w:eastAsia="Times New Roman" w:hAnsi="Calibri Light" w:cs="Calibri Light"/>
                            <w:color w:val="000000"/>
                            <w:sz w:val="24"/>
                            <w:szCs w:val="24"/>
                            <w:lang w:val="en-GB" w:eastAsia="en-GB"/>
                          </w:rPr>
                        </w:pPr>
                      </w:p>
                      <w:p w14:paraId="159A8665" w14:textId="77777777" w:rsidR="004D07B8" w:rsidRPr="004D07B8" w:rsidRDefault="004D07B8" w:rsidP="004D07B8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Calibri" w:eastAsia="Times New Roman" w:hAnsi="Calibri" w:cs="Calibri"/>
                            <w:color w:val="000000"/>
                            <w:sz w:val="24"/>
                            <w:szCs w:val="24"/>
                            <w:lang w:val="en-GB" w:eastAsia="en-GB"/>
                          </w:rPr>
                        </w:pPr>
                      </w:p>
                      <w:p w14:paraId="64229AF2" w14:textId="77777777" w:rsidR="003C2D02" w:rsidRPr="00D175F7" w:rsidRDefault="003C2D02" w:rsidP="0066031A">
                        <w:pPr>
                          <w:pStyle w:val="NormalWeb"/>
                          <w:shd w:val="clear" w:color="auto" w:fill="FFFFFF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  <w:sz w:val="20"/>
                            <w:szCs w:val="20"/>
                            <w:lang w:val="en-US"/>
                          </w:rPr>
                        </w:pPr>
                      </w:p>
                    </w:txbxContent>
                  </v:textbox>
                </v:shape>
                <v:shape id="Text Box 522" o:spid="_x0000_s1032" type="#_x0000_t202" style="position:absolute;left:46338;top:40751;width:18050;height:15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" filled="f" stroked="f" strokeweight=".5pt">
                  <v:textbox inset="0,0,0,0">
                    <w:txbxContent>
                      <w:p w14:paraId="5734D065" w14:textId="20C06C99" w:rsidR="0095094F" w:rsidRDefault="004A3D56" w:rsidP="0019128D"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112DEA2" wp14:editId="1A4DC3AE">
                              <wp:extent cx="1581150" cy="1924050"/>
                              <wp:effectExtent l="0" t="0" r="0" b="0"/>
                              <wp:docPr id="1736246769" name="Picture 4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736246769" name="Picture 1736246769"/>
                                      <pic:cNvPicPr/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81150" cy="192405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02BA615" w14:textId="77777777" w:rsidR="0019128D" w:rsidRDefault="00271D16" w:rsidP="0019128D">
                        <w:r>
                          <w:rPr>
                            <w:rFonts w:ascii="Calibri" w:hAnsi="Calibri" w:cs="Calibri"/>
                            <w:color w:val="000000"/>
                            <w:shd w:val="clear" w:color="auto" w:fill="FFFFFF"/>
                          </w:rPr>
                          <w:br/>
                        </w:r>
                        <w:r w:rsidR="00436D13">
                          <w:rPr>
                            <w:rFonts w:ascii="Calibri" w:hAnsi="Calibri" w:cs="Calibri"/>
                            <w:color w:val="000000"/>
                            <w:shd w:val="clear" w:color="auto" w:fill="FFFFFF"/>
                          </w:rPr>
                          <w:br/>
                        </w:r>
                      </w:p>
                    </w:txbxContent>
                  </v:textbox>
                </v:shape>
                <v:shape id="_x0000_s1033" type="#_x0000_t202" style="position:absolute;left:44742;top:56993;width:18212;height:2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" filled="f" stroked="f">
                  <v:textbox inset="0,0,0,0">
                    <w:txbxContent>
                      <w:p w14:paraId="24095860" w14:textId="77777777" w:rsidR="0019128D" w:rsidRPr="000552DE" w:rsidRDefault="00DB76E6" w:rsidP="0019128D">
                        <w:pPr>
                          <w:jc w:val="center"/>
                          <w:rPr>
                            <w:rFonts w:ascii="Gotham" w:hAnsi="Gotham"/>
                            <w:b/>
                          </w:rPr>
                        </w:pPr>
                        <w:r>
                          <w:rPr>
                            <w:rFonts w:ascii="Gotham" w:hAnsi="Gotham"/>
                            <w:b/>
                          </w:rPr>
                          <w:t>Mr. Ben Paull</w:t>
                        </w:r>
                      </w:p>
                    </w:txbxContent>
                  </v:textbox>
                </v:shape>
                <v:rect id="Rectangle 524" o:spid="_x0000_s1034" style="position:absolute;left:-1143;top:68705;width:68288;height:63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" filled="f" strokecolor="#25336b" strokeweight="1.25pt"/>
                <v:shape id="_x0000_s1035" type="#_x0000_t202" style="position:absolute;left:-1371;top:68388;width:10135;height:7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" filled="f" stroked="f">
                  <v:textbox inset="0,0,0,0">
                    <w:txbxContent>
                      <w:p w14:paraId="52ABA28E" w14:textId="77777777" w:rsidR="0019128D" w:rsidRPr="002F6651" w:rsidRDefault="00C5652F" w:rsidP="000E1DB5">
                        <w:pPr>
                          <w:jc w:val="center"/>
                          <w:rPr>
                            <w:rFonts w:cstheme="minorHAnsi"/>
                            <w:b/>
                            <w:color w:val="000000" w:themeColor="text1"/>
                          </w:rPr>
                        </w:pPr>
                        <w:r w:rsidRPr="002F6651">
                          <w:rPr>
                            <w:rFonts w:cstheme="minorHAnsi"/>
                            <w:b/>
                            <w:color w:val="000000" w:themeColor="text1"/>
                          </w:rPr>
                          <w:t xml:space="preserve">Upcoming </w:t>
                        </w:r>
                        <w:r w:rsidR="0019128D" w:rsidRPr="002F6651">
                          <w:rPr>
                            <w:rFonts w:cstheme="minorHAnsi"/>
                            <w:b/>
                            <w:color w:val="000000" w:themeColor="text1"/>
                          </w:rPr>
                          <w:t>Dates</w:t>
                        </w:r>
                        <w:r w:rsidR="0019128D" w:rsidRPr="002F6651">
                          <w:rPr>
                            <w:rFonts w:cstheme="minorHAnsi"/>
                            <w:b/>
                            <w:color w:val="000000" w:themeColor="text1"/>
                          </w:rPr>
                          <w:br/>
                          <w:t>for your</w:t>
                        </w:r>
                        <w:r w:rsidR="0019128D" w:rsidRPr="002F6651">
                          <w:rPr>
                            <w:rFonts w:cstheme="minorHAnsi"/>
                            <w:b/>
                            <w:color w:val="000000" w:themeColor="text1"/>
                          </w:rPr>
                          <w:br/>
                          <w:t>diary</w:t>
                        </w:r>
                      </w:p>
                    </w:txbxContent>
                  </v:textbox>
                </v:shape>
                <v:shape id="_x0000_s1036" type="#_x0000_t202" style="position:absolute;left:37452;top:69444;width:13754;height:57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" filled="f" stroked="f">
                  <v:textbox inset="0,0,0,0">
                    <w:txbxContent>
                      <w:p w14:paraId="078E3633" w14:textId="04F2E6A7" w:rsidR="00D26B23" w:rsidRPr="009D67BC" w:rsidRDefault="00137179" w:rsidP="00D26B23">
                        <w:pPr>
                          <w:jc w:val="center"/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</w:rPr>
                        </w:pPr>
                        <w:r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</w:rPr>
                          <w:t>2</w:t>
                        </w:r>
                        <w:r w:rsidR="00B05D49"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</w:rPr>
                          <w:t>7</w:t>
                        </w:r>
                        <w:r w:rsidRPr="00137179"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</w:rPr>
                          <w:t xml:space="preserve">  March </w:t>
                        </w:r>
                        <w:r w:rsidR="00F90E84"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</w:rPr>
                          <w:t>PTFA Bingo</w:t>
                        </w:r>
                        <w:r w:rsidR="00F90E84">
                          <w:rPr>
                            <w:rFonts w:ascii="Gotham" w:hAnsi="Gotham"/>
                            <w:b/>
                            <w:noProof/>
                            <w:color w:val="000000" w:themeColor="text1"/>
                          </w:rPr>
                          <w:br/>
                          <w:t>6:30pm Eyes Down 7:00pm</w:t>
                        </w:r>
                      </w:p>
                    </w:txbxContent>
                  </v:textbox>
                </v:shape>
                <v:line id="Straight Connector 530" o:spid="_x0000_s1037" style="position:absolute;visibility:visible;mso-wrap-style:square" from="8686,68779" to="8686,75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" strokecolor="#25336b" strokeweight="1.2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F77FB82" wp14:editId="16A3F319">
                <wp:simplePos x="0" y="0"/>
                <wp:positionH relativeFrom="column">
                  <wp:posOffset>5106322</wp:posOffset>
                </wp:positionH>
                <wp:positionV relativeFrom="paragraph">
                  <wp:posOffset>3952240</wp:posOffset>
                </wp:positionV>
                <wp:extent cx="1581150" cy="193357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9335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E07010" id="Rectangle 6" o:spid="_x0000_s1026" style="position:absolute;margin-left:402.05pt;margin-top:311.2pt;width:124.5pt;height:152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" filled="f" strokecolor="#0070c0" strokeweight="2pt"/>
            </w:pict>
          </mc:Fallback>
        </mc:AlternateContent>
      </w:r>
      <w:r w:rsidR="00B05D49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F96AF99" wp14:editId="6976B199">
                <wp:simplePos x="0" y="0"/>
                <wp:positionH relativeFrom="column">
                  <wp:posOffset>2714625</wp:posOffset>
                </wp:positionH>
                <wp:positionV relativeFrom="paragraph">
                  <wp:posOffset>6846218</wp:posOffset>
                </wp:positionV>
                <wp:extent cx="1315720" cy="697582"/>
                <wp:effectExtent l="0" t="0" r="0" b="762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5720" cy="69758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89424" w14:textId="186F7BDC" w:rsidR="00B05D49" w:rsidRPr="009D67BC" w:rsidRDefault="00B05D49" w:rsidP="00E302AB">
                            <w:pPr>
                              <w:jc w:val="center"/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>Year 6 Group Photo shoot - 25</w:t>
                            </w:r>
                            <w:r w:rsidRPr="00B05D49">
                              <w:rPr>
                                <w:rFonts w:ascii="Gotham" w:hAnsi="Gotham"/>
                                <w:b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 xml:space="preserve"> March 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6AF99" id="Text Box 15" o:spid="_x0000_s1038" type="#_x0000_t202" style="position:absolute;margin-left:213.75pt;margin-top:539.05pt;width:103.6pt;height:54.9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" filled="f" stroked="f">
                <v:textbox inset="0,0,0,0">
                  <w:txbxContent>
                    <w:p w14:paraId="45889424" w14:textId="186F7BDC" w:rsidR="00B05D49" w:rsidRPr="009D67BC" w:rsidRDefault="00B05D49" w:rsidP="00E302AB">
                      <w:pPr>
                        <w:jc w:val="center"/>
                        <w:rPr>
                          <w:rFonts w:ascii="Gotham" w:hAnsi="Gotham"/>
                          <w:b/>
                          <w:color w:val="000000" w:themeColor="text1"/>
                        </w:rPr>
                      </w:pP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>Year 6 Group Photo shoot - 25</w:t>
                      </w:r>
                      <w:r w:rsidRPr="00B05D49">
                        <w:rPr>
                          <w:rFonts w:ascii="Gotham" w:hAnsi="Gotham"/>
                          <w:b/>
                          <w:color w:val="000000" w:themeColor="text1"/>
                          <w:vertAlign w:val="superscript"/>
                        </w:rPr>
                        <w:t>th</w:t>
                      </w: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 xml:space="preserve"> March </w:t>
                      </w:r>
                    </w:p>
                  </w:txbxContent>
                </v:textbox>
              </v:shape>
            </w:pict>
          </mc:Fallback>
        </mc:AlternateContent>
      </w:r>
      <w:r w:rsidR="00B05D49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AF2A731" wp14:editId="3EF7D937">
                <wp:simplePos x="0" y="0"/>
                <wp:positionH relativeFrom="column">
                  <wp:posOffset>257175</wp:posOffset>
                </wp:positionH>
                <wp:positionV relativeFrom="paragraph">
                  <wp:posOffset>1476375</wp:posOffset>
                </wp:positionV>
                <wp:extent cx="4990465" cy="1162050"/>
                <wp:effectExtent l="0" t="0" r="635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0465" cy="1162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DF547" w14:textId="3176A0AD" w:rsidR="00510592" w:rsidRPr="004D07B8" w:rsidRDefault="00510592" w:rsidP="00510592">
                            <w:pP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Following on from the success of our Rock Kidz event, our PTFA are hard at </w:t>
                            </w: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br/>
                              <w:t xml:space="preserve">work with our next event our Easter Bingo night, we have some wonderful </w:t>
                            </w: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br/>
                              <w:t>prizes and hampers up for grabs,</w:t>
                            </w:r>
                            <w:r w:rsidR="00E32665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we will be running a raffle and have </w:t>
                            </w:r>
                            <w:r w:rsidR="00E32665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br/>
                              <w:t>refreshments available to purchase on the night.</w:t>
                            </w:r>
                            <w:r w:rsidR="004A3D56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Friday the </w:t>
                            </w:r>
                            <w:proofErr w:type="gramStart"/>
                            <w:r w:rsidR="004A3D56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27</w:t>
                            </w:r>
                            <w:r w:rsidR="004A3D56" w:rsidRPr="004A3D56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proofErr w:type="gramEnd"/>
                            <w:r w:rsidR="004A3D56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March.</w:t>
                            </w:r>
                            <w:r w:rsidR="00E32665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Doors</w:t>
                            </w:r>
                            <w:r w:rsidR="004A3D56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                         </w:t>
                            </w:r>
                            <w:r w:rsidR="00E32665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open at 18:30 with eyes</w:t>
                            </w:r>
                            <w:r w:rsidR="004A3D56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32665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down from 19:00. We look forward to seeing many of you </w:t>
                            </w:r>
                            <w:r w:rsidR="004A3D56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                 </w:t>
                            </w:r>
                            <w:r w:rsidR="00E32665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there to help support and</w:t>
                            </w:r>
                            <w:r w:rsidR="004A3D56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32665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raise money for the school.</w:t>
                            </w: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2A731" id="Text Box 2" o:spid="_x0000_s1039" type="#_x0000_t202" style="position:absolute;margin-left:20.25pt;margin-top:116.25pt;width:392.95pt;height:91.5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" filled="f" stroked="f">
                <v:textbox inset="0,0,0,0">
                  <w:txbxContent>
                    <w:p w14:paraId="1F5DF547" w14:textId="3176A0AD" w:rsidR="00510592" w:rsidRPr="004D07B8" w:rsidRDefault="00510592" w:rsidP="00510592">
                      <w:pP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</w:pP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Following on from the success of our Rock Kidz event, our PTFA are hard at </w:t>
                      </w: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br/>
                        <w:t xml:space="preserve">work with our next event our Easter Bingo night, we have some wonderful </w:t>
                      </w: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br/>
                        <w:t>prizes and hampers up for grabs,</w:t>
                      </w:r>
                      <w:r w:rsidR="00E32665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we will be running a raffle and have </w:t>
                      </w:r>
                      <w:r w:rsidR="00E32665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br/>
                        <w:t>refreshments available to purchase on the night.</w:t>
                      </w:r>
                      <w:r w:rsidR="004A3D56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Friday the </w:t>
                      </w:r>
                      <w:proofErr w:type="gramStart"/>
                      <w:r w:rsidR="004A3D56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27</w:t>
                      </w:r>
                      <w:r w:rsidR="004A3D56" w:rsidRPr="004A3D56">
                        <w:rPr>
                          <w:rFonts w:ascii="Calibri Light" w:hAnsi="Calibri Light" w:cs="Calibri Light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proofErr w:type="gramEnd"/>
                      <w:r w:rsidR="004A3D56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March.</w:t>
                      </w:r>
                      <w:r w:rsidR="00E32665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Doors</w:t>
                      </w:r>
                      <w:r w:rsidR="004A3D56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                         </w:t>
                      </w:r>
                      <w:r w:rsidR="00E32665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open at 18:30 with eyes</w:t>
                      </w:r>
                      <w:r w:rsidR="004A3D56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</w:t>
                      </w:r>
                      <w:r w:rsidR="00E32665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down from 19:00. We look forward to seeing many of you </w:t>
                      </w:r>
                      <w:r w:rsidR="004A3D56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                 </w:t>
                      </w:r>
                      <w:r w:rsidR="00E32665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there to help support and</w:t>
                      </w:r>
                      <w:r w:rsidR="004A3D56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</w:t>
                      </w:r>
                      <w:r w:rsidR="00E32665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raise money for the school.</w:t>
                      </w: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32665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7224A0B" wp14:editId="797F6DF8">
                <wp:simplePos x="0" y="0"/>
                <wp:positionH relativeFrom="column">
                  <wp:posOffset>259080</wp:posOffset>
                </wp:positionH>
                <wp:positionV relativeFrom="paragraph">
                  <wp:posOffset>2846070</wp:posOffset>
                </wp:positionV>
                <wp:extent cx="4990934" cy="678180"/>
                <wp:effectExtent l="0" t="0" r="635" b="762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0934" cy="678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6FF04" w14:textId="2EFED47B" w:rsidR="00E32665" w:rsidRPr="004D07B8" w:rsidRDefault="00E32665" w:rsidP="00E32665">
                            <w:pP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A huge thank you for </w:t>
                            </w:r>
                            <w:r w:rsidR="007C5AC2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taking the</w:t>
                            </w: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time</w:t>
                            </w:r>
                            <w:r w:rsidR="007C5AC2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to</w:t>
                            </w: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meet with the teachers during our Spring Parent Teacher Meetings this week. If you were unable to attend a meeting and would like to speak to your child’s class teacher</w:t>
                            </w:r>
                            <w:r w:rsidR="00B05D49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 please contact the school office and we </w:t>
                            </w:r>
                            <w:r w:rsidR="00B05D49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will </w:t>
                            </w:r>
                            <w:r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 xml:space="preserve">be happy to arrange a convenient time </w:t>
                            </w:r>
                            <w:r w:rsidR="00B05D49">
                              <w:rPr>
                                <w:rFonts w:ascii="Calibri Light" w:hAnsi="Calibri Light" w:cs="Calibri Light"/>
                                <w:sz w:val="20"/>
                                <w:szCs w:val="20"/>
                              </w:rPr>
                              <w:t>for you to catch up on your child’s progress.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24A0B" id="_x0000_s1040" type="#_x0000_t202" style="position:absolute;margin-left:20.4pt;margin-top:224.1pt;width:393pt;height:53.4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" filled="f" stroked="f">
                <v:textbox inset="0,0,0,0">
                  <w:txbxContent>
                    <w:p w14:paraId="2F06FF04" w14:textId="2EFED47B" w:rsidR="00E32665" w:rsidRPr="004D07B8" w:rsidRDefault="00E32665" w:rsidP="00E32665">
                      <w:pP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</w:pP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A huge thank you for </w:t>
                      </w:r>
                      <w:r w:rsidR="007C5AC2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taking the</w:t>
                      </w: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time</w:t>
                      </w:r>
                      <w:r w:rsidR="007C5AC2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to</w:t>
                      </w: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meet with the teachers during our Spring Parent Teacher Meetings this week. If you were unable to attend a meeting and would like to speak to your child’s class teacher</w:t>
                      </w:r>
                      <w:r w:rsidR="00B05D49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 please contact the school office and we </w:t>
                      </w:r>
                      <w:r w:rsidR="00B05D49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will </w:t>
                      </w:r>
                      <w:r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 xml:space="preserve">be happy to arrange a convenient time </w:t>
                      </w:r>
                      <w:r w:rsidR="00B05D49">
                        <w:rPr>
                          <w:rFonts w:ascii="Calibri Light" w:hAnsi="Calibri Light" w:cs="Calibri Light"/>
                          <w:sz w:val="20"/>
                          <w:szCs w:val="20"/>
                        </w:rPr>
                        <w:t>for you to catch up on your child’s progress.</w:t>
                      </w:r>
                    </w:p>
                  </w:txbxContent>
                </v:textbox>
              </v:shape>
            </w:pict>
          </mc:Fallback>
        </mc:AlternateContent>
      </w:r>
      <w:r w:rsidR="00E32665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A729DF7" wp14:editId="61B71593">
                <wp:simplePos x="0" y="0"/>
                <wp:positionH relativeFrom="column">
                  <wp:posOffset>274320</wp:posOffset>
                </wp:positionH>
                <wp:positionV relativeFrom="paragraph">
                  <wp:posOffset>2567305</wp:posOffset>
                </wp:positionV>
                <wp:extent cx="3311057" cy="348144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057" cy="3481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A95B6" w14:textId="77777777" w:rsidR="00E32665" w:rsidRPr="001E1C3A" w:rsidRDefault="00E32665" w:rsidP="00E32665">
                            <w:pP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  <w:t>Parent Teacher Meetings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729DF7" id="_x0000_s1041" type="#_x0000_t202" style="position:absolute;margin-left:21.6pt;margin-top:202.15pt;width:260.7pt;height:27.4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" filled="f" stroked="f">
                <v:textbox inset="0,0,0,0">
                  <w:txbxContent>
                    <w:p w14:paraId="450A95B6" w14:textId="77777777" w:rsidR="00E32665" w:rsidRPr="001E1C3A" w:rsidRDefault="00E32665" w:rsidP="00E32665">
                      <w:pP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  <w:t>Parent Teacher Meetings</w:t>
                      </w:r>
                    </w:p>
                  </w:txbxContent>
                </v:textbox>
              </v:shape>
            </w:pict>
          </mc:Fallback>
        </mc:AlternateContent>
      </w:r>
      <w:r w:rsidR="00510592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594E395" wp14:editId="1BEBC7D0">
                <wp:simplePos x="0" y="0"/>
                <wp:positionH relativeFrom="column">
                  <wp:posOffset>259247</wp:posOffset>
                </wp:positionH>
                <wp:positionV relativeFrom="paragraph">
                  <wp:posOffset>1180465</wp:posOffset>
                </wp:positionV>
                <wp:extent cx="3311057" cy="348144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057" cy="3481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9E6CD" w14:textId="77777777" w:rsidR="00510592" w:rsidRPr="001E1C3A" w:rsidRDefault="00510592" w:rsidP="00510592">
                            <w:pP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  <w:t>PTFA Event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4E395" id="_x0000_s1042" type="#_x0000_t202" style="position:absolute;margin-left:20.4pt;margin-top:92.95pt;width:260.7pt;height:27.4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" filled="f" stroked="f">
                <v:textbox inset="0,0,0,0">
                  <w:txbxContent>
                    <w:p w14:paraId="3829E6CD" w14:textId="77777777" w:rsidR="00510592" w:rsidRPr="001E1C3A" w:rsidRDefault="00510592" w:rsidP="00510592">
                      <w:pP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  <w:t>PTFA Event</w:t>
                      </w:r>
                    </w:p>
                  </w:txbxContent>
                </v:textbox>
              </v:shape>
            </w:pict>
          </mc:Fallback>
        </mc:AlternateContent>
      </w:r>
      <w:r w:rsidR="00510592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8D65DA2" wp14:editId="7A6F7E6C">
                <wp:simplePos x="0" y="0"/>
                <wp:positionH relativeFrom="column">
                  <wp:posOffset>5736590</wp:posOffset>
                </wp:positionH>
                <wp:positionV relativeFrom="paragraph">
                  <wp:posOffset>6891020</wp:posOffset>
                </wp:positionV>
                <wp:extent cx="1391920" cy="72390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920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70DDB" w14:textId="77777777" w:rsidR="00B05D49" w:rsidRDefault="00B05D49" w:rsidP="0000145A">
                            <w:pPr>
                              <w:jc w:val="center"/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>27</w:t>
                            </w:r>
                            <w:r w:rsidRPr="00B05D49">
                              <w:rPr>
                                <w:rFonts w:ascii="Gotham" w:hAnsi="Gotham"/>
                                <w:b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 xml:space="preserve"> March 3pm </w:t>
                            </w:r>
                          </w:p>
                          <w:p w14:paraId="1288F788" w14:textId="2FE01D0B" w:rsidR="0000145A" w:rsidRPr="009D67BC" w:rsidRDefault="00B05D49" w:rsidP="0000145A">
                            <w:pPr>
                              <w:jc w:val="center"/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>– End of Term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65DA2" id="Text Box 16" o:spid="_x0000_s1043" type="#_x0000_t202" style="position:absolute;margin-left:451.7pt;margin-top:542.6pt;width:109.6pt;height:5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" filled="f" stroked="f">
                <v:textbox inset="0,0,0,0">
                  <w:txbxContent>
                    <w:p w14:paraId="43C70DDB" w14:textId="77777777" w:rsidR="00B05D49" w:rsidRDefault="00B05D49" w:rsidP="0000145A">
                      <w:pPr>
                        <w:jc w:val="center"/>
                        <w:rPr>
                          <w:rFonts w:ascii="Gotham" w:hAnsi="Gotham"/>
                          <w:b/>
                          <w:color w:val="000000" w:themeColor="text1"/>
                        </w:rPr>
                      </w:pP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>27</w:t>
                      </w:r>
                      <w:r w:rsidRPr="00B05D49">
                        <w:rPr>
                          <w:rFonts w:ascii="Gotham" w:hAnsi="Gotham"/>
                          <w:b/>
                          <w:color w:val="000000" w:themeColor="text1"/>
                          <w:vertAlign w:val="superscript"/>
                        </w:rPr>
                        <w:t>th</w:t>
                      </w: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 xml:space="preserve"> March 3pm </w:t>
                      </w:r>
                    </w:p>
                    <w:p w14:paraId="1288F788" w14:textId="2FE01D0B" w:rsidR="0000145A" w:rsidRPr="009D67BC" w:rsidRDefault="00B05D49" w:rsidP="0000145A">
                      <w:pPr>
                        <w:jc w:val="center"/>
                        <w:rPr>
                          <w:rFonts w:ascii="Gotham" w:hAnsi="Gotham"/>
                          <w:b/>
                          <w:color w:val="000000" w:themeColor="text1"/>
                        </w:rPr>
                      </w:pP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>– End of Term</w:t>
                      </w:r>
                    </w:p>
                  </w:txbxContent>
                </v:textbox>
              </v:shape>
            </w:pict>
          </mc:Fallback>
        </mc:AlternateContent>
      </w:r>
      <w:r w:rsidR="004D73CB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2CB8CDB" wp14:editId="6DFEFA62">
                <wp:simplePos x="0" y="0"/>
                <wp:positionH relativeFrom="margin">
                  <wp:posOffset>357505</wp:posOffset>
                </wp:positionH>
                <wp:positionV relativeFrom="paragraph">
                  <wp:posOffset>3564890</wp:posOffset>
                </wp:positionV>
                <wp:extent cx="6615430" cy="0"/>
                <wp:effectExtent l="0" t="0" r="0" b="0"/>
                <wp:wrapNone/>
                <wp:docPr id="434" name="Straight Connector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543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3399C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C3950E4" id="Straight Connector 434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28.15pt,280.7pt" to="549.0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" strokecolor="#39c" strokeweight="1.25pt">
                <w10:wrap anchorx="margin"/>
              </v:line>
            </w:pict>
          </mc:Fallback>
        </mc:AlternateContent>
      </w:r>
      <w:r w:rsidR="00F81EFF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F96AF99" wp14:editId="42DB4E6F">
                <wp:simplePos x="0" y="0"/>
                <wp:positionH relativeFrom="column">
                  <wp:posOffset>1335337</wp:posOffset>
                </wp:positionH>
                <wp:positionV relativeFrom="paragraph">
                  <wp:posOffset>6872605</wp:posOffset>
                </wp:positionV>
                <wp:extent cx="1316229" cy="723900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229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EE5C10" w14:textId="46FE2C8E" w:rsidR="00B05D49" w:rsidRPr="009D67BC" w:rsidRDefault="00B05D49" w:rsidP="00B05D49">
                            <w:pPr>
                              <w:jc w:val="center"/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>Red Nose Day/comic Relief</w:t>
                            </w: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br/>
                              <w:t>20</w:t>
                            </w:r>
                            <w:r w:rsidRPr="00B05D49">
                              <w:rPr>
                                <w:rFonts w:ascii="Gotham" w:hAnsi="Gotham"/>
                                <w:b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  <w:t xml:space="preserve"> March</w:t>
                            </w:r>
                          </w:p>
                          <w:p w14:paraId="556C258E" w14:textId="2F509258" w:rsidR="00F90E84" w:rsidRPr="009D67BC" w:rsidRDefault="00F90E84" w:rsidP="00F90E84">
                            <w:pPr>
                              <w:jc w:val="center"/>
                              <w:rPr>
                                <w:rFonts w:ascii="Gotham" w:hAnsi="Gotham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6AF99" id="Text Box 19" o:spid="_x0000_s1044" type="#_x0000_t202" style="position:absolute;margin-left:105.15pt;margin-top:541.15pt;width:103.65pt;height:57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" filled="f" stroked="f">
                <v:textbox inset="0,0,0,0">
                  <w:txbxContent>
                    <w:p w14:paraId="37EE5C10" w14:textId="46FE2C8E" w:rsidR="00B05D49" w:rsidRPr="009D67BC" w:rsidRDefault="00B05D49" w:rsidP="00B05D49">
                      <w:pPr>
                        <w:jc w:val="center"/>
                        <w:rPr>
                          <w:rFonts w:ascii="Gotham" w:hAnsi="Gotham"/>
                          <w:b/>
                          <w:color w:val="000000" w:themeColor="text1"/>
                        </w:rPr>
                      </w:pP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>Red Nose Day/comic Relief</w:t>
                      </w: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br/>
                        <w:t>20</w:t>
                      </w:r>
                      <w:r w:rsidRPr="00B05D49">
                        <w:rPr>
                          <w:rFonts w:ascii="Gotham" w:hAnsi="Gotham"/>
                          <w:b/>
                          <w:color w:val="000000" w:themeColor="text1"/>
                          <w:vertAlign w:val="superscript"/>
                        </w:rPr>
                        <w:t>th</w:t>
                      </w:r>
                      <w:r>
                        <w:rPr>
                          <w:rFonts w:ascii="Gotham" w:hAnsi="Gotham"/>
                          <w:b/>
                          <w:color w:val="000000" w:themeColor="text1"/>
                        </w:rPr>
                        <w:t xml:space="preserve"> March</w:t>
                      </w:r>
                    </w:p>
                    <w:p w14:paraId="556C258E" w14:textId="2F509258" w:rsidR="00F90E84" w:rsidRPr="009D67BC" w:rsidRDefault="00F90E84" w:rsidP="00F90E84">
                      <w:pPr>
                        <w:jc w:val="center"/>
                        <w:rPr>
                          <w:rFonts w:ascii="Gotham" w:hAnsi="Gotham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004AD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DC89663" wp14:editId="533E3B97">
                <wp:simplePos x="0" y="0"/>
                <wp:positionH relativeFrom="column">
                  <wp:posOffset>4122420</wp:posOffset>
                </wp:positionH>
                <wp:positionV relativeFrom="paragraph">
                  <wp:posOffset>6869430</wp:posOffset>
                </wp:positionV>
                <wp:extent cx="7620" cy="655354"/>
                <wp:effectExtent l="0" t="0" r="30480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655354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25336B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95CE77" id="Straight Connector 25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4.6pt,540.9pt" to="325.2pt,5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" strokecolor="#25336b" strokeweight="1.25pt"/>
            </w:pict>
          </mc:Fallback>
        </mc:AlternateContent>
      </w:r>
      <w:r w:rsidR="009004AD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DC89663" wp14:editId="533E3B97">
                <wp:simplePos x="0" y="0"/>
                <wp:positionH relativeFrom="column">
                  <wp:posOffset>2621280</wp:posOffset>
                </wp:positionH>
                <wp:positionV relativeFrom="paragraph">
                  <wp:posOffset>6865620</wp:posOffset>
                </wp:positionV>
                <wp:extent cx="0" cy="622300"/>
                <wp:effectExtent l="0" t="0" r="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230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25336B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3C4B55" id="Straight Connector 20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4pt,540.6pt" to="206.4pt,58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" strokecolor="#25336b" strokeweight="1.25pt"/>
            </w:pict>
          </mc:Fallback>
        </mc:AlternateContent>
      </w:r>
      <w:r w:rsidR="009004AD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C89663" wp14:editId="533E3B97">
                <wp:simplePos x="0" y="0"/>
                <wp:positionH relativeFrom="column">
                  <wp:posOffset>5631180</wp:posOffset>
                </wp:positionH>
                <wp:positionV relativeFrom="paragraph">
                  <wp:posOffset>6894195</wp:posOffset>
                </wp:positionV>
                <wp:extent cx="0" cy="622300"/>
                <wp:effectExtent l="0" t="0" r="0" b="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230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25336B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14FA91" id="Straight Connector 26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3.4pt,542.85pt" to="443.4pt,5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" strokecolor="#25336b" strokeweight="1.25pt"/>
            </w:pict>
          </mc:Fallback>
        </mc:AlternateContent>
      </w:r>
      <w:bookmarkStart w:id="0" w:name="_Hlk176179417"/>
      <w:bookmarkEnd w:id="0"/>
      <w:r w:rsidR="003C2D02">
        <w:t xml:space="preserve">    </w:t>
      </w:r>
    </w:p>
    <w:p w14:paraId="1F54E7FE" w14:textId="77777777" w:rsidR="00AA6E36" w:rsidRDefault="00AA6E36" w:rsidP="00CA5CC2">
      <w:pPr>
        <w:ind w:left="720"/>
      </w:pPr>
    </w:p>
    <w:p w14:paraId="3EC33E68" w14:textId="78469D79" w:rsidR="00CA5CC2" w:rsidRDefault="00B94416" w:rsidP="00CA5CC2">
      <w:pPr>
        <w:ind w:left="720"/>
      </w:pPr>
      <w:r w:rsidRPr="005C31AB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DD08C63" wp14:editId="587D7CB8">
                <wp:simplePos x="0" y="0"/>
                <wp:positionH relativeFrom="column">
                  <wp:posOffset>2076450</wp:posOffset>
                </wp:positionH>
                <wp:positionV relativeFrom="paragraph">
                  <wp:posOffset>3175</wp:posOffset>
                </wp:positionV>
                <wp:extent cx="5457825" cy="337185"/>
                <wp:effectExtent l="0" t="0" r="9525" b="5715"/>
                <wp:wrapNone/>
                <wp:docPr id="4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3371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0D8C7D" w14:textId="672674EE" w:rsidR="00CA5CC2" w:rsidRPr="002F6651" w:rsidRDefault="00B05D49" w:rsidP="00CA5CC2">
                            <w:pPr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</w:rPr>
                              <w:t xml:space="preserve">May 2027 – Residential </w:t>
                            </w:r>
                            <w:r w:rsidR="00D1356E"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</w:rPr>
                              <w:t>– Year 3, 4 &amp; 5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08C63" id="_x0000_s1045" type="#_x0000_t202" style="position:absolute;left:0;text-align:left;margin-left:163.5pt;margin-top:.25pt;width:429.75pt;height:26.5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" filled="f" stroked="f">
                <v:textbox inset="0,0,0,0">
                  <w:txbxContent>
                    <w:p w14:paraId="0C0D8C7D" w14:textId="672674EE" w:rsidR="00CA5CC2" w:rsidRPr="002F6651" w:rsidRDefault="00B05D49" w:rsidP="00CA5CC2">
                      <w:pPr>
                        <w:rPr>
                          <w:rFonts w:cstheme="minorHAnsi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cstheme="minorHAnsi"/>
                          <w:b/>
                          <w:sz w:val="40"/>
                          <w:szCs w:val="40"/>
                        </w:rPr>
                        <w:t xml:space="preserve">May 2027 – Residential </w:t>
                      </w:r>
                      <w:r w:rsidR="00D1356E">
                        <w:rPr>
                          <w:rFonts w:cstheme="minorHAnsi"/>
                          <w:b/>
                          <w:sz w:val="40"/>
                          <w:szCs w:val="40"/>
                        </w:rPr>
                        <w:t>– Year 3, 4 &amp; 5</w:t>
                      </w:r>
                    </w:p>
                  </w:txbxContent>
                </v:textbox>
              </v:shape>
            </w:pict>
          </mc:Fallback>
        </mc:AlternateContent>
      </w:r>
      <w:r w:rsidR="00CA5CC2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60158B" wp14:editId="0B27350A">
                <wp:simplePos x="0" y="0"/>
                <wp:positionH relativeFrom="column">
                  <wp:posOffset>438785</wp:posOffset>
                </wp:positionH>
                <wp:positionV relativeFrom="paragraph">
                  <wp:posOffset>24765</wp:posOffset>
                </wp:positionV>
                <wp:extent cx="6618605" cy="0"/>
                <wp:effectExtent l="0" t="0" r="10795" b="19050"/>
                <wp:wrapNone/>
                <wp:docPr id="489" name="Straight Connector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60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33ABE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374563" id="Straight Connector 489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.55pt,1.95pt" to="555.7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" strokecolor="#33abe3" strokeweight="1.25pt"/>
            </w:pict>
          </mc:Fallback>
        </mc:AlternateContent>
      </w:r>
    </w:p>
    <w:p w14:paraId="633DE416" w14:textId="1E2CF65D" w:rsidR="00CA5CC2" w:rsidRDefault="00DC3C01" w:rsidP="00D1356E">
      <w:pPr>
        <w:tabs>
          <w:tab w:val="center" w:pos="5580"/>
        </w:tabs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A820D64" wp14:editId="6B3D4517">
            <wp:simplePos x="0" y="0"/>
            <wp:positionH relativeFrom="column">
              <wp:posOffset>333375</wp:posOffset>
            </wp:positionH>
            <wp:positionV relativeFrom="paragraph">
              <wp:posOffset>17780</wp:posOffset>
            </wp:positionV>
            <wp:extent cx="966258" cy="790575"/>
            <wp:effectExtent l="0" t="0" r="5715" b="0"/>
            <wp:wrapSquare wrapText="bothSides"/>
            <wp:docPr id="684255213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258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4C4B13A" wp14:editId="53CC7D26">
                <wp:simplePos x="0" y="0"/>
                <wp:positionH relativeFrom="column">
                  <wp:posOffset>3467100</wp:posOffset>
                </wp:positionH>
                <wp:positionV relativeFrom="paragraph">
                  <wp:posOffset>109220</wp:posOffset>
                </wp:positionV>
                <wp:extent cx="3705225" cy="2486025"/>
                <wp:effectExtent l="0" t="0" r="28575" b="28575"/>
                <wp:wrapNone/>
                <wp:docPr id="1036100132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2486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307C19" w14:textId="11EEA7B9" w:rsidR="00D1356E" w:rsidRDefault="00D1356E">
                            <w:r>
                              <w:t xml:space="preserve">Our residential to Willersley Castle, in Derbyshire has been </w:t>
                            </w:r>
                            <w:proofErr w:type="spellStart"/>
                            <w:r>
                              <w:t>organised</w:t>
                            </w:r>
                            <w:proofErr w:type="spellEnd"/>
                            <w:r>
                              <w:t xml:space="preserve"> for May 27. It is opened to our current Year 3, Year 4 and Year 5 students at a cost of £350.</w:t>
                            </w:r>
                          </w:p>
                          <w:p w14:paraId="56653370" w14:textId="5C907F63" w:rsidR="00D1356E" w:rsidRDefault="00D1356E">
                            <w:r>
                              <w:t xml:space="preserve">The residential is </w:t>
                            </w:r>
                            <w:r w:rsidR="00DC3C01">
                              <w:t>delivered</w:t>
                            </w:r>
                            <w:r>
                              <w:t xml:space="preserve"> and operated by Manor Adventure who have many years of experience running active breaks for school pupils. </w:t>
                            </w:r>
                          </w:p>
                          <w:p w14:paraId="3D08F9ED" w14:textId="47D678F8" w:rsidR="00DC3C01" w:rsidRDefault="00DC3C01">
                            <w:r>
                              <w:t>We currently have 8 spaces still available for this amazing opportunity.  If you would like some more information, please call at the school office, places can be secured by a £50 deposit, with an instalment plan available for the remaining cost.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4B13A" id="Text Box 40" o:spid="_x0000_s1046" type="#_x0000_t202" style="position:absolute;margin-left:273pt;margin-top:8.6pt;width:291.75pt;height:195.7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" fillcolor="white [3201]" strokeweight=".5pt">
                <v:textbox>
                  <w:txbxContent>
                    <w:p w14:paraId="78307C19" w14:textId="11EEA7B9" w:rsidR="00D1356E" w:rsidRDefault="00D1356E">
                      <w:r>
                        <w:t xml:space="preserve">Our residential to Willersley Castle, in Derbyshire has been </w:t>
                      </w:r>
                      <w:proofErr w:type="spellStart"/>
                      <w:r>
                        <w:t>organised</w:t>
                      </w:r>
                      <w:proofErr w:type="spellEnd"/>
                      <w:r>
                        <w:t xml:space="preserve"> for May 27. It is opened to our current Year 3, Year 4 and Year 5 students at a cost of £350.</w:t>
                      </w:r>
                    </w:p>
                    <w:p w14:paraId="56653370" w14:textId="5C907F63" w:rsidR="00D1356E" w:rsidRDefault="00D1356E">
                      <w:r>
                        <w:t xml:space="preserve">The residential is </w:t>
                      </w:r>
                      <w:r w:rsidR="00DC3C01">
                        <w:t>delivered</w:t>
                      </w:r>
                      <w:r>
                        <w:t xml:space="preserve"> and operated by Manor Adventure who have many years of experience running active breaks for school pupils. </w:t>
                      </w:r>
                    </w:p>
                    <w:p w14:paraId="3D08F9ED" w14:textId="47D678F8" w:rsidR="00DC3C01" w:rsidRDefault="00DC3C01">
                      <w:r>
                        <w:t>We currently have 8 spaces still available for this amazing opportunity.  If you would like some more information, please call at the school office, places can be secured by a £50 deposit, with an instalment plan available for the remaining cost.</w:t>
                      </w:r>
                    </w:p>
                  </w:txbxContent>
                </v:textbox>
              </v:shape>
            </w:pict>
          </mc:Fallback>
        </mc:AlternateContent>
      </w:r>
      <w:r w:rsidR="00CA5CC2" w:rsidRPr="005C31AB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476AB22" wp14:editId="67A773A4">
                <wp:simplePos x="0" y="0"/>
                <wp:positionH relativeFrom="column">
                  <wp:posOffset>461010</wp:posOffset>
                </wp:positionH>
                <wp:positionV relativeFrom="paragraph">
                  <wp:posOffset>137160</wp:posOffset>
                </wp:positionV>
                <wp:extent cx="3039110" cy="3064510"/>
                <wp:effectExtent l="0" t="0" r="8890" b="2540"/>
                <wp:wrapNone/>
                <wp:docPr id="487" name="Text Box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9110" cy="30645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5921B4" w14:textId="77777777" w:rsidR="00CA5CC2" w:rsidRDefault="00CA5CC2" w:rsidP="00CA5CC2"/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6AB22" id="Text Box 487" o:spid="_x0000_s1047" type="#_x0000_t202" style="position:absolute;margin-left:36.3pt;margin-top:10.8pt;width:239.3pt;height:241.3pt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" filled="f" stroked="f" strokeweight=".5pt">
                <v:textbox style="mso-fit-shape-to-text:t" inset="0,0,0,0">
                  <w:txbxContent>
                    <w:p w14:paraId="795921B4" w14:textId="77777777" w:rsidR="00CA5CC2" w:rsidRDefault="00CA5CC2" w:rsidP="00CA5CC2"/>
                  </w:txbxContent>
                </v:textbox>
              </v:shape>
            </w:pict>
          </mc:Fallback>
        </mc:AlternateContent>
      </w:r>
      <w:r w:rsidR="00D1356E">
        <w:tab/>
      </w:r>
    </w:p>
    <w:p w14:paraId="586404B2" w14:textId="2B739680" w:rsidR="00CA5CC2" w:rsidRPr="00CA5CC2" w:rsidRDefault="00DC3C01" w:rsidP="00CA5CC2">
      <w:r>
        <w:rPr>
          <w:noProof/>
        </w:rPr>
        <w:drawing>
          <wp:anchor distT="0" distB="0" distL="114300" distR="114300" simplePos="0" relativeHeight="251728896" behindDoc="0" locked="0" layoutInCell="1" allowOverlap="1" wp14:anchorId="7BB6613C" wp14:editId="38B5042A">
            <wp:simplePos x="0" y="0"/>
            <wp:positionH relativeFrom="column">
              <wp:posOffset>266700</wp:posOffset>
            </wp:positionH>
            <wp:positionV relativeFrom="paragraph">
              <wp:posOffset>90805</wp:posOffset>
            </wp:positionV>
            <wp:extent cx="3114675" cy="2152650"/>
            <wp:effectExtent l="0" t="0" r="9525" b="0"/>
            <wp:wrapSquare wrapText="bothSides"/>
            <wp:docPr id="1173597994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14FF4D" w14:textId="27F7B30C" w:rsidR="00CA5CC2" w:rsidRPr="00CA5CC2" w:rsidRDefault="00DC3C01" w:rsidP="00DC3C01">
      <w:pPr>
        <w:tabs>
          <w:tab w:val="left" w:pos="1920"/>
        </w:tabs>
      </w:pPr>
      <w:r>
        <w:tab/>
      </w:r>
      <w:r>
        <w:rPr>
          <w:noProof/>
        </w:rPr>
        <mc:AlternateContent>
          <mc:Choice Requires="wps">
            <w:drawing>
              <wp:inline distT="0" distB="0" distL="0" distR="0" wp14:anchorId="1B7A33D8" wp14:editId="3A239666">
                <wp:extent cx="304800" cy="304800"/>
                <wp:effectExtent l="0" t="0" r="0" b="0"/>
                <wp:docPr id="97989634" name="AutoShape 5" descr="Image result for willersley castle manor adven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67112A" id="AutoShape 5" o:spid="_x0000_s1026" alt="Image result for willersley castle manor adventu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092F043" w14:textId="56BA52D2" w:rsidR="00CA5CC2" w:rsidRPr="00CA5CC2" w:rsidRDefault="00CA5CC2" w:rsidP="00CA5CC2"/>
    <w:p w14:paraId="7017F229" w14:textId="563026FA" w:rsidR="00CA5CC2" w:rsidRPr="00CA5CC2" w:rsidRDefault="00DC3C01" w:rsidP="00CA5CC2">
      <w:r>
        <w:rPr>
          <w:noProof/>
        </w:rPr>
        <mc:AlternateContent>
          <mc:Choice Requires="wps">
            <w:drawing>
              <wp:inline distT="0" distB="0" distL="0" distR="0" wp14:anchorId="70ECA188" wp14:editId="40FDCE59">
                <wp:extent cx="304800" cy="304800"/>
                <wp:effectExtent l="0" t="0" r="0" b="0"/>
                <wp:docPr id="2061516021" name="AutoShape 2" descr="Image result for willersley castle manor adven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9851EC" id="AutoShape 2" o:spid="_x0000_s1026" alt="Image result for willersley castle manor adventu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74411908" wp14:editId="353BE796">
                <wp:extent cx="304800" cy="304800"/>
                <wp:effectExtent l="0" t="0" r="0" b="0"/>
                <wp:docPr id="1486310852" name="Rectangle 41" descr="Image result for willersley castle manor adven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3D764E" id="Rectangle 41" o:spid="_x0000_s1026" alt="Image result for willersley castle manor adventu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1B1F518" w14:textId="77777777" w:rsidR="00CA5CC2" w:rsidRPr="00CA5CC2" w:rsidRDefault="00CA5CC2" w:rsidP="00CA5CC2"/>
    <w:p w14:paraId="031490A2" w14:textId="74DB7E9C" w:rsidR="00CA5CC2" w:rsidRPr="00CA5CC2" w:rsidRDefault="00CA5CC2" w:rsidP="00CA5CC2"/>
    <w:p w14:paraId="5F7279A4" w14:textId="5683ED21" w:rsidR="00DC3C01" w:rsidRDefault="00DC3C01" w:rsidP="00191C2E"/>
    <w:p w14:paraId="7F9D58BA" w14:textId="5F15B94C" w:rsidR="00CA5CC2" w:rsidRDefault="00B4263A" w:rsidP="00191C2E">
      <w:r w:rsidRPr="005C31AB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82EB4D" wp14:editId="4A89CB47">
                <wp:simplePos x="0" y="0"/>
                <wp:positionH relativeFrom="column">
                  <wp:posOffset>342900</wp:posOffset>
                </wp:positionH>
                <wp:positionV relativeFrom="paragraph">
                  <wp:posOffset>46990</wp:posOffset>
                </wp:positionV>
                <wp:extent cx="3312160" cy="337185"/>
                <wp:effectExtent l="0" t="0" r="2540" b="571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160" cy="3371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B55C79" w14:textId="77777777" w:rsidR="001D07B3" w:rsidRDefault="000E1DB5" w:rsidP="001D07B3">
                            <w:pP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  <w:t>Upcoming Events</w:t>
                            </w:r>
                          </w:p>
                          <w:p w14:paraId="23A94DDF" w14:textId="77777777" w:rsidR="00E22EE8" w:rsidRPr="001E1C3A" w:rsidRDefault="00E22EE8" w:rsidP="001D07B3">
                            <w:pPr>
                              <w:rPr>
                                <w:rFonts w:ascii="Gotham" w:hAnsi="Gotham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2EB4D" id="_x0000_s1048" type="#_x0000_t202" style="position:absolute;margin-left:27pt;margin-top:3.7pt;width:260.8pt;height:26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" filled="f" stroked="f">
                <v:textbox inset="0,0,0,0">
                  <w:txbxContent>
                    <w:p w14:paraId="17B55C79" w14:textId="77777777" w:rsidR="001D07B3" w:rsidRDefault="000E1DB5" w:rsidP="001D07B3">
                      <w:pP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  <w:t>Upcoming Events</w:t>
                      </w:r>
                    </w:p>
                    <w:p w14:paraId="23A94DDF" w14:textId="77777777" w:rsidR="00E22EE8" w:rsidRPr="001E1C3A" w:rsidRDefault="00E22EE8" w:rsidP="001D07B3">
                      <w:pPr>
                        <w:rPr>
                          <w:rFonts w:ascii="Gotham" w:hAnsi="Gotham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7179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9FBC877" wp14:editId="4B466754">
                <wp:simplePos x="0" y="0"/>
                <wp:positionH relativeFrom="page">
                  <wp:align>center</wp:align>
                </wp:positionH>
                <wp:positionV relativeFrom="paragraph">
                  <wp:posOffset>10160</wp:posOffset>
                </wp:positionV>
                <wp:extent cx="661860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605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33ABE3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A9C8FF" id="Straight Connector 8" o:spid="_x0000_s1026" style="position:absolute;z-index:25171660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" from="0,.8pt" to="521.1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" strokecolor="#33abe3" strokeweight="1.25pt">
                <w10:wrap anchorx="page"/>
              </v:line>
            </w:pict>
          </mc:Fallback>
        </mc:AlternateContent>
      </w:r>
    </w:p>
    <w:tbl>
      <w:tblPr>
        <w:tblpPr w:leftFromText="180" w:rightFromText="180" w:vertAnchor="text" w:horzAnchor="margin" w:tblpXSpec="right" w:tblpY="285"/>
        <w:tblW w:w="10480" w:type="dxa"/>
        <w:tblLook w:val="04A0" w:firstRow="1" w:lastRow="0" w:firstColumn="1" w:lastColumn="0" w:noHBand="0" w:noVBand="1"/>
      </w:tblPr>
      <w:tblGrid>
        <w:gridCol w:w="3223"/>
        <w:gridCol w:w="7257"/>
      </w:tblGrid>
      <w:tr w:rsidR="00B4263A" w:rsidRPr="001C7604" w14:paraId="0F1E12FD" w14:textId="77777777" w:rsidTr="00B4263A">
        <w:trPr>
          <w:trHeight w:val="288"/>
        </w:trPr>
        <w:tc>
          <w:tcPr>
            <w:tcW w:w="1048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14:paraId="5261DB12" w14:textId="77777777" w:rsidR="00B4263A" w:rsidRPr="000D0A50" w:rsidRDefault="00B4263A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March</w:t>
            </w:r>
          </w:p>
        </w:tc>
      </w:tr>
      <w:tr w:rsidR="00B4263A" w:rsidRPr="001C7604" w14:paraId="52B775C9" w14:textId="77777777" w:rsidTr="00B4263A">
        <w:trPr>
          <w:trHeight w:val="288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0FCB3866" w14:textId="1627ED27" w:rsidR="00B4263A" w:rsidRPr="00ED0BAE" w:rsidRDefault="00813CF8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20</w:t>
            </w:r>
            <w:r w:rsidRPr="00813CF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March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023F5549" w14:textId="208A44BE" w:rsidR="00B4263A" w:rsidRDefault="00813CF8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Comic Relief – Red Nose Day</w:t>
            </w:r>
          </w:p>
        </w:tc>
      </w:tr>
      <w:tr w:rsidR="00B4263A" w:rsidRPr="001C7604" w14:paraId="4BC5EBB7" w14:textId="77777777" w:rsidTr="00B4263A">
        <w:trPr>
          <w:trHeight w:val="288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632E7690" w14:textId="2A756264" w:rsidR="00B4263A" w:rsidRPr="00ED0BAE" w:rsidRDefault="00813CF8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25</w:t>
            </w:r>
            <w:r w:rsidRPr="00813CF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="00B4263A" w:rsidRPr="00ED0BA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March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08875B4A" w14:textId="772B5D29" w:rsidR="00B4263A" w:rsidRPr="00E22EE8" w:rsidRDefault="00813CF8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 xml:space="preserve">Year 6 Group Photograph session </w:t>
            </w:r>
          </w:p>
        </w:tc>
      </w:tr>
      <w:tr w:rsidR="00B4263A" w:rsidRPr="001C7604" w14:paraId="46F92953" w14:textId="77777777" w:rsidTr="00B4263A">
        <w:trPr>
          <w:trHeight w:val="288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2351CB80" w14:textId="3EB1186B" w:rsidR="00B4263A" w:rsidRPr="00ED0BAE" w:rsidRDefault="00B4263A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 w:rsidRPr="00ED0BA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2</w:t>
            </w:r>
            <w:r w:rsidR="00813CF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7</w:t>
            </w:r>
            <w:r w:rsidRPr="00ED0BA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 w:rsidRPr="00ED0BA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March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13F8B309" w14:textId="77777777" w:rsidR="00B4263A" w:rsidRDefault="00B4263A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PTFA – Bingo Night 18:30</w:t>
            </w:r>
          </w:p>
        </w:tc>
      </w:tr>
      <w:tr w:rsidR="000202FF" w:rsidRPr="001C7604" w14:paraId="40BF10BA" w14:textId="77777777" w:rsidTr="00B4263A">
        <w:trPr>
          <w:trHeight w:val="288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5FB332D0" w14:textId="412DB60C" w:rsidR="000202FF" w:rsidRPr="00ED0BAE" w:rsidRDefault="00813CF8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27</w:t>
            </w:r>
            <w:r w:rsidRPr="00813CF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March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78B13159" w14:textId="0D868D4F" w:rsidR="000202FF" w:rsidRDefault="00813CF8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End of Spring Term</w:t>
            </w:r>
          </w:p>
        </w:tc>
      </w:tr>
      <w:tr w:rsidR="00B4263A" w:rsidRPr="001C7604" w14:paraId="67C45288" w14:textId="77777777" w:rsidTr="00B4263A">
        <w:trPr>
          <w:trHeight w:val="288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7CF190E6" w14:textId="77777777" w:rsidR="00B4263A" w:rsidRDefault="00B4263A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5A50C5E2" w14:textId="77777777" w:rsidR="00B4263A" w:rsidRDefault="00B4263A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B4263A" w:rsidRPr="001C7604" w14:paraId="7CCFB119" w14:textId="77777777" w:rsidTr="00B4263A">
        <w:trPr>
          <w:trHeight w:val="288"/>
        </w:trPr>
        <w:tc>
          <w:tcPr>
            <w:tcW w:w="1048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14:paraId="719F06AB" w14:textId="77777777" w:rsidR="00B4263A" w:rsidRPr="00ED0BAE" w:rsidRDefault="00B4263A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April</w:t>
            </w:r>
          </w:p>
        </w:tc>
      </w:tr>
      <w:tr w:rsidR="00510592" w:rsidRPr="001C7604" w14:paraId="79DD35E7" w14:textId="77777777" w:rsidTr="00B4263A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46CA0A56" w14:textId="56ED2ABA" w:rsidR="00510592" w:rsidRPr="00ED0BAE" w:rsidRDefault="00813CF8" w:rsidP="005105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val="en-GB" w:eastAsia="en-GB"/>
              </w:rPr>
              <w:t>14</w:t>
            </w:r>
            <w:r w:rsidRPr="00813CF8"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val="en-GB" w:eastAsia="en-GB"/>
              </w:rPr>
              <w:t xml:space="preserve"> April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4FFB61A1" w14:textId="2FF1F8F6" w:rsidR="00510592" w:rsidRPr="00ED0BAE" w:rsidRDefault="00813CF8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val="en-GB" w:eastAsia="en-GB"/>
              </w:rPr>
              <w:t>Pupils return from the Easter Holiday</w:t>
            </w:r>
          </w:p>
        </w:tc>
      </w:tr>
      <w:tr w:rsidR="00510592" w:rsidRPr="001C7604" w14:paraId="564DDC42" w14:textId="77777777" w:rsidTr="00B4263A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3669C5A5" w14:textId="70E8C9BC" w:rsidR="00510592" w:rsidRPr="00ED0BAE" w:rsidRDefault="00813CF8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val="en-GB" w:eastAsia="en-GB"/>
              </w:rPr>
              <w:t>2</w:t>
            </w:r>
            <w:r w:rsidR="00510592"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val="en-GB" w:eastAsia="en-GB"/>
              </w:rPr>
              <w:t>2</w:t>
            </w:r>
            <w:r w:rsidR="00510592" w:rsidRPr="00510592"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vertAlign w:val="superscript"/>
                <w:lang w:val="en-GB" w:eastAsia="en-GB"/>
              </w:rPr>
              <w:t>nd</w:t>
            </w:r>
            <w:r w:rsidR="00510592"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val="en-GB" w:eastAsia="en-GB"/>
              </w:rPr>
              <w:t xml:space="preserve"> April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12D025FB" w14:textId="2A4B8202" w:rsidR="00510592" w:rsidRPr="00ED0BAE" w:rsidRDefault="00813CF8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val="en-GB" w:eastAsia="en-GB"/>
              </w:rPr>
              <w:t>Year 5 and Year 6 – Planetarium Experience at Howard</w:t>
            </w:r>
          </w:p>
        </w:tc>
      </w:tr>
      <w:tr w:rsidR="00B4263A" w:rsidRPr="001C7604" w14:paraId="621C43E2" w14:textId="77777777" w:rsidTr="00B4263A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0407B429" w14:textId="14FEAB5C" w:rsidR="00B4263A" w:rsidRPr="00ED0BAE" w:rsidRDefault="00813CF8" w:rsidP="00813C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val="en-GB" w:eastAsia="en-GB"/>
              </w:rPr>
              <w:t>29th April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369736C0" w14:textId="418786A3" w:rsidR="00B4263A" w:rsidRPr="00ED0BAE" w:rsidRDefault="00813CF8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val="en-GB" w:eastAsia="en-GB"/>
              </w:rPr>
              <w:t>Year 6 – Crucial Crew – Kings Lynn Fire Station</w:t>
            </w:r>
          </w:p>
        </w:tc>
      </w:tr>
      <w:tr w:rsidR="00510592" w:rsidRPr="001C7604" w14:paraId="3D57B8A8" w14:textId="77777777" w:rsidTr="00813CF8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716510A9" w14:textId="7D0699E8" w:rsidR="00510592" w:rsidRPr="00ED0BAE" w:rsidRDefault="00510592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val="en-GB" w:eastAsia="en-GB"/>
              </w:rPr>
            </w:pP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bottom"/>
          </w:tcPr>
          <w:p w14:paraId="4D3D223F" w14:textId="0744FF66" w:rsidR="00510592" w:rsidRPr="00ED0BAE" w:rsidRDefault="00510592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val="en-GB" w:eastAsia="en-GB"/>
              </w:rPr>
            </w:pPr>
          </w:p>
        </w:tc>
      </w:tr>
      <w:tr w:rsidR="00B4263A" w:rsidRPr="001C7604" w14:paraId="6C2E192B" w14:textId="77777777" w:rsidTr="00813CF8">
        <w:trPr>
          <w:trHeight w:val="96"/>
        </w:trPr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noWrap/>
            <w:vAlign w:val="bottom"/>
          </w:tcPr>
          <w:p w14:paraId="6953E2D7" w14:textId="43A630EE" w:rsidR="00B4263A" w:rsidRPr="00ED0BAE" w:rsidRDefault="00B4263A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7257" w:type="dxa"/>
            <w:shd w:val="clear" w:color="auto" w:fill="FFFF00"/>
            <w:vAlign w:val="bottom"/>
          </w:tcPr>
          <w:p w14:paraId="52323BD4" w14:textId="2943D3E4" w:rsidR="00B4263A" w:rsidRPr="00813CF8" w:rsidRDefault="00813CF8" w:rsidP="00813C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                                </w:t>
            </w:r>
            <w:r w:rsidRPr="00813CF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May </w:t>
            </w:r>
          </w:p>
        </w:tc>
      </w:tr>
      <w:tr w:rsidR="00B4263A" w:rsidRPr="001C7604" w14:paraId="0F6DC75F" w14:textId="77777777" w:rsidTr="00813CF8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3F8868B4" w14:textId="5BB3E139" w:rsidR="00B4263A" w:rsidRPr="00ED0BAE" w:rsidRDefault="00813CF8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</w:t>
            </w:r>
            <w:r w:rsidRPr="00813CF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st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May</w:t>
            </w:r>
          </w:p>
        </w:tc>
        <w:tc>
          <w:tcPr>
            <w:tcW w:w="7257" w:type="dxa"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6F259263" w14:textId="084EC60F" w:rsidR="00B4263A" w:rsidRPr="00ED0BAE" w:rsidRDefault="00813CF8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Break the Rules Day PTFA</w:t>
            </w:r>
          </w:p>
        </w:tc>
      </w:tr>
      <w:tr w:rsidR="00B4263A" w:rsidRPr="001C7604" w14:paraId="7E398152" w14:textId="77777777" w:rsidTr="00B4263A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01862E1B" w14:textId="480B8102" w:rsidR="00B4263A" w:rsidRDefault="00813CF8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3</w:t>
            </w:r>
            <w:r w:rsidRPr="00813CF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rd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May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13A363D4" w14:textId="16AA1DDC" w:rsidR="00B4263A" w:rsidRPr="00ED0BAE" w:rsidRDefault="00813CF8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 xml:space="preserve">Mini Gear Event – Kings Lynn </w:t>
            </w:r>
          </w:p>
        </w:tc>
      </w:tr>
      <w:tr w:rsidR="00B4263A" w:rsidRPr="001C7604" w14:paraId="296D578C" w14:textId="77777777" w:rsidTr="00813CF8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7F23332A" w14:textId="069F7039" w:rsidR="00B4263A" w:rsidRDefault="00E251F3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4</w:t>
            </w:r>
            <w:r w:rsidRPr="00E251F3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May 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bottom"/>
          </w:tcPr>
          <w:p w14:paraId="046ECAF9" w14:textId="3C269CE2" w:rsidR="00B4263A" w:rsidRPr="00ED0BAE" w:rsidRDefault="00E251F3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** Bank Holiday **</w:t>
            </w:r>
          </w:p>
        </w:tc>
      </w:tr>
      <w:tr w:rsidR="00E251F3" w:rsidRPr="001C7604" w14:paraId="5BB3CA56" w14:textId="77777777" w:rsidTr="002D1EA9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</w:tcPr>
          <w:p w14:paraId="62C46C53" w14:textId="79E4E75C" w:rsidR="00E251F3" w:rsidRPr="00E251F3" w:rsidRDefault="00E251F3" w:rsidP="00E251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E251F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11th -14th May 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</w:tcPr>
          <w:p w14:paraId="247C9D85" w14:textId="5D8CA975" w:rsidR="00E251F3" w:rsidRPr="00E251F3" w:rsidRDefault="00E251F3" w:rsidP="00E251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 w:rsidRPr="00E251F3">
              <w:rPr>
                <w:rFonts w:ascii="Calibri" w:hAnsi="Calibri" w:cs="Calibri"/>
                <w:sz w:val="20"/>
                <w:szCs w:val="20"/>
              </w:rPr>
              <w:t>Year 6 SAT’s Week</w:t>
            </w:r>
          </w:p>
        </w:tc>
      </w:tr>
      <w:tr w:rsidR="00E251F3" w:rsidRPr="001C7604" w14:paraId="33EF0EEE" w14:textId="77777777" w:rsidTr="002D1EA9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</w:tcPr>
          <w:p w14:paraId="1B6628F9" w14:textId="784DE337" w:rsidR="00E251F3" w:rsidRPr="00E251F3" w:rsidRDefault="00E251F3" w:rsidP="00E251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E251F3">
              <w:rPr>
                <w:rFonts w:ascii="Calibri" w:hAnsi="Calibri" w:cs="Calibri"/>
                <w:b/>
                <w:bCs/>
                <w:sz w:val="20"/>
                <w:szCs w:val="20"/>
              </w:rPr>
              <w:t>15th May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</w:tcPr>
          <w:p w14:paraId="393EA93B" w14:textId="305D5555" w:rsidR="00E251F3" w:rsidRPr="00E251F3" w:rsidRDefault="00E251F3" w:rsidP="00E251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 w:rsidRPr="00E251F3">
              <w:rPr>
                <w:rFonts w:ascii="Calibri" w:hAnsi="Calibri" w:cs="Calibri"/>
                <w:sz w:val="20"/>
                <w:szCs w:val="20"/>
              </w:rPr>
              <w:t>Year 6 –End of SAT’s visit - More details to follow</w:t>
            </w:r>
          </w:p>
        </w:tc>
      </w:tr>
      <w:tr w:rsidR="00E251F3" w:rsidRPr="001C7604" w14:paraId="321F805D" w14:textId="77777777" w:rsidTr="002D1EA9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</w:tcPr>
          <w:p w14:paraId="66965FC4" w14:textId="2C3008B5" w:rsidR="00E251F3" w:rsidRPr="00E251F3" w:rsidRDefault="00E251F3" w:rsidP="00E251F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</w:t>
            </w:r>
            <w:r w:rsidRPr="00E251F3"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May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</w:tcPr>
          <w:p w14:paraId="31E4D080" w14:textId="467AD694" w:rsidR="00E251F3" w:rsidRPr="00E251F3" w:rsidRDefault="00E251F3" w:rsidP="00E251F3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Last Day of Term</w:t>
            </w:r>
          </w:p>
        </w:tc>
      </w:tr>
      <w:tr w:rsidR="00B4263A" w:rsidRPr="001C7604" w14:paraId="65442E8C" w14:textId="77777777" w:rsidTr="00B4263A">
        <w:trPr>
          <w:trHeight w:val="96"/>
        </w:trPr>
        <w:tc>
          <w:tcPr>
            <w:tcW w:w="1048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14:paraId="751C99C6" w14:textId="34F7B674" w:rsidR="00B4263A" w:rsidRPr="00137179" w:rsidRDefault="00E251F3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 xml:space="preserve"> June/July</w:t>
            </w:r>
          </w:p>
        </w:tc>
      </w:tr>
      <w:tr w:rsidR="00B4263A" w:rsidRPr="001C7604" w14:paraId="26C3C8DF" w14:textId="77777777" w:rsidTr="00B4263A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03BAA72D" w14:textId="431353B0" w:rsidR="00B4263A" w:rsidRDefault="00E251F3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June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2AAC158F" w14:textId="1E41FED4" w:rsidR="00B4263A" w:rsidRDefault="00E251F3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 xml:space="preserve">Transition Day – Year 3 – 5 </w:t>
            </w:r>
            <w:r w:rsidR="00DC3C01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 xml:space="preserve"> Howard</w:t>
            </w:r>
            <w:r w:rsidR="00DC3C01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 xml:space="preserve"> &amp; Year 2 KOA</w:t>
            </w:r>
          </w:p>
        </w:tc>
      </w:tr>
      <w:tr w:rsidR="00B4263A" w:rsidRPr="001C7604" w14:paraId="7F5F212A" w14:textId="77777777" w:rsidTr="00B4263A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3FFDD626" w14:textId="18C8749B" w:rsidR="00B4263A" w:rsidRDefault="00E251F3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29</w:t>
            </w:r>
            <w:r w:rsidRPr="00E251F3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June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080D400E" w14:textId="7FCBAABE" w:rsidR="00B4263A" w:rsidRDefault="00E251F3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 xml:space="preserve">Transition Day 1 – Year 6 – Kings Lynn Academy &amp; King Edward VII </w:t>
            </w:r>
          </w:p>
        </w:tc>
      </w:tr>
      <w:tr w:rsidR="00B4263A" w:rsidRPr="001C7604" w14:paraId="3A86021F" w14:textId="77777777" w:rsidTr="00B4263A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7F883E6B" w14:textId="35A47CC7" w:rsidR="00B4263A" w:rsidRDefault="00E251F3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30</w:t>
            </w:r>
            <w:r w:rsidRPr="00E251F3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June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28CF79F2" w14:textId="7879BEFC" w:rsidR="00B4263A" w:rsidRDefault="00E251F3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Transition Day 2 – Year 6 – Kings Lynn Academy &amp; King Edward VII</w:t>
            </w:r>
          </w:p>
        </w:tc>
      </w:tr>
      <w:tr w:rsidR="00B4263A" w:rsidRPr="001C7604" w14:paraId="5E57D45B" w14:textId="77777777" w:rsidTr="00B4263A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420C247F" w14:textId="1793EADB" w:rsidR="00B4263A" w:rsidRDefault="00D1356E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</w:t>
            </w:r>
            <w:r w:rsidRPr="00D1356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st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66E0EFAE" w14:textId="459954AB" w:rsidR="00B4263A" w:rsidRDefault="00D1356E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Transition Day 3 – Year 6 – Kings Lynn Academy &amp; king Edward VII</w:t>
            </w:r>
          </w:p>
        </w:tc>
      </w:tr>
      <w:tr w:rsidR="00B4263A" w:rsidRPr="001C7604" w14:paraId="206E0ACE" w14:textId="77777777" w:rsidTr="00B4263A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6A7A8158" w14:textId="7F6F7B62" w:rsidR="00B4263A" w:rsidRDefault="00D1356E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16</w:t>
            </w:r>
            <w:r w:rsidRPr="00D1356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78C10873" w14:textId="610035F1" w:rsidR="00B4263A" w:rsidRDefault="00D1356E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Year 6 Leavers Assembly</w:t>
            </w:r>
          </w:p>
        </w:tc>
      </w:tr>
      <w:tr w:rsidR="00B4263A" w:rsidRPr="001C7604" w14:paraId="0A6E2D44" w14:textId="77777777" w:rsidTr="00B4263A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38A15162" w14:textId="02C1CBF9" w:rsidR="00B4263A" w:rsidRDefault="00D1356E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17</w:t>
            </w:r>
            <w:r w:rsidRPr="00D1356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1FBC008F" w14:textId="3F4DF430" w:rsidR="00B4263A" w:rsidRDefault="00D1356E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End of Year Assembly</w:t>
            </w:r>
          </w:p>
        </w:tc>
      </w:tr>
      <w:tr w:rsidR="00B4263A" w:rsidRPr="001C7604" w14:paraId="46618AC4" w14:textId="77777777" w:rsidTr="00B4263A">
        <w:trPr>
          <w:trHeight w:val="96"/>
        </w:trPr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vAlign w:val="bottom"/>
          </w:tcPr>
          <w:p w14:paraId="3FCB4FD6" w14:textId="7E0D9B68" w:rsidR="00B4263A" w:rsidRDefault="00D1356E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>17</w:t>
            </w:r>
            <w:r w:rsidRPr="00D1356E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val="en-GB"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val="en-GB" w:eastAsia="en-GB"/>
              </w:rPr>
              <w:t xml:space="preserve"> July 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75C29F2D" w14:textId="1C329541" w:rsidR="00B4263A" w:rsidRDefault="00D1356E" w:rsidP="00B42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End of Term</w:t>
            </w:r>
          </w:p>
        </w:tc>
      </w:tr>
    </w:tbl>
    <w:p w14:paraId="27156024" w14:textId="77777777" w:rsidR="00E22EE8" w:rsidRDefault="00E22EE8" w:rsidP="00191C2E"/>
    <w:p w14:paraId="7A15FDDF" w14:textId="77777777" w:rsidR="00CA5CC2" w:rsidRDefault="00CA5CC2" w:rsidP="00CA5CC2"/>
    <w:p w14:paraId="38B94814" w14:textId="77777777" w:rsidR="001D07B3" w:rsidRDefault="001D07B3" w:rsidP="00BC7EC7">
      <w:pPr>
        <w:jc w:val="center"/>
      </w:pPr>
    </w:p>
    <w:p w14:paraId="370EE8AE" w14:textId="77777777" w:rsidR="001D07B3" w:rsidRPr="00CA5CC2" w:rsidRDefault="001D07B3" w:rsidP="00CA5CC2">
      <w:r>
        <w:tab/>
      </w:r>
      <w:r>
        <w:tab/>
      </w:r>
      <w:r>
        <w:tab/>
      </w:r>
    </w:p>
    <w:p w14:paraId="520124A4" w14:textId="77777777" w:rsidR="00CA5CC2" w:rsidRPr="00CA5CC2" w:rsidRDefault="00CA5CC2" w:rsidP="00CA5CC2"/>
    <w:p w14:paraId="10E781B8" w14:textId="77777777" w:rsidR="00CA5CC2" w:rsidRPr="00CA5CC2" w:rsidRDefault="00CA5CC2" w:rsidP="00CA5CC2"/>
    <w:p w14:paraId="1C683707" w14:textId="77777777" w:rsidR="00CA5CC2" w:rsidRPr="00CA5CC2" w:rsidRDefault="00CA5CC2" w:rsidP="00CA5CC2"/>
    <w:p w14:paraId="6513D072" w14:textId="77777777" w:rsidR="00CA5CC2" w:rsidRPr="00CA5CC2" w:rsidRDefault="00CA5CC2" w:rsidP="00CA5CC2"/>
    <w:p w14:paraId="44309B80" w14:textId="77777777" w:rsidR="00CA5CC2" w:rsidRPr="00CA5CC2" w:rsidRDefault="00CA5CC2" w:rsidP="00CA5CC2"/>
    <w:p w14:paraId="17CA6188" w14:textId="77777777" w:rsidR="00CA5CC2" w:rsidRPr="00CA5CC2" w:rsidRDefault="00CA5CC2" w:rsidP="00CA5CC2"/>
    <w:p w14:paraId="4A0C64B0" w14:textId="77777777" w:rsidR="00CA5CC2" w:rsidRPr="00CA5CC2" w:rsidRDefault="00CA5CC2" w:rsidP="00CA5CC2"/>
    <w:p w14:paraId="587F9C50" w14:textId="77777777" w:rsidR="00CA5CC2" w:rsidRPr="00CA5CC2" w:rsidRDefault="00CA5CC2" w:rsidP="00CA5CC2"/>
    <w:p w14:paraId="329C83E0" w14:textId="77777777" w:rsidR="00CA5CC2" w:rsidRPr="00CA5CC2" w:rsidRDefault="00CA5CC2" w:rsidP="00CA5CC2"/>
    <w:p w14:paraId="397C07E9" w14:textId="77777777" w:rsidR="00CA5CC2" w:rsidRPr="00CA5CC2" w:rsidRDefault="00CA5CC2" w:rsidP="00CA5CC2"/>
    <w:p w14:paraId="66483FD2" w14:textId="77777777" w:rsidR="00CA5CC2" w:rsidRDefault="00CA5CC2" w:rsidP="00CA5CC2"/>
    <w:p w14:paraId="7CC554BF" w14:textId="77777777" w:rsidR="00CA5CC2" w:rsidRPr="00CA5CC2" w:rsidRDefault="00512C3E" w:rsidP="00CA5CC2">
      <w:r w:rsidRPr="005C31A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3FC6CC" wp14:editId="15BA6DF5">
                <wp:simplePos x="0" y="0"/>
                <wp:positionH relativeFrom="column">
                  <wp:posOffset>3756660</wp:posOffset>
                </wp:positionH>
                <wp:positionV relativeFrom="paragraph">
                  <wp:posOffset>7620</wp:posOffset>
                </wp:positionV>
                <wp:extent cx="3312160" cy="1310640"/>
                <wp:effectExtent l="0" t="0" r="2540" b="3810"/>
                <wp:wrapNone/>
                <wp:docPr id="4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160" cy="1310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189E0" w14:textId="77777777" w:rsidR="00CA5CC2" w:rsidRPr="001E1C3A" w:rsidRDefault="00CA5CC2" w:rsidP="00CA5CC2">
                            <w:pPr>
                              <w:rPr>
                                <w:rFonts w:ascii="Gotham Book" w:hAnsi="Gotham Book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FC6CC" id="_x0000_s1049" type="#_x0000_t202" style="position:absolute;margin-left:295.8pt;margin-top:.6pt;width:260.8pt;height:103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" filled="f" stroked="f">
                <v:textbox inset="0,0,0,0">
                  <w:txbxContent>
                    <w:p w14:paraId="498189E0" w14:textId="77777777" w:rsidR="00CA5CC2" w:rsidRPr="001E1C3A" w:rsidRDefault="00CA5CC2" w:rsidP="00CA5CC2">
                      <w:pPr>
                        <w:rPr>
                          <w:rFonts w:ascii="Gotham Book" w:hAnsi="Gotham Book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9510E16" w14:textId="77777777" w:rsidR="00CA5CC2" w:rsidRPr="00CA5CC2" w:rsidRDefault="00CA5CC2" w:rsidP="00CA5CC2"/>
    <w:p w14:paraId="75962EA4" w14:textId="77777777" w:rsidR="00CA5CC2" w:rsidRDefault="00CA5CC2" w:rsidP="00CA5CC2"/>
    <w:p w14:paraId="1D8842D1" w14:textId="77777777" w:rsidR="00F423E8" w:rsidRPr="00CA5CC2" w:rsidRDefault="00F423E8" w:rsidP="00CA5CC2"/>
    <w:sectPr w:rsidR="00F423E8" w:rsidRPr="00CA5CC2" w:rsidSect="00891ACE">
      <w:headerReference w:type="default" r:id="rId16"/>
      <w:pgSz w:w="11907" w:h="16839" w:code="9"/>
      <w:pgMar w:top="880" w:right="747" w:bottom="0" w:left="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8C7C1" w14:textId="77777777" w:rsidR="00E22804" w:rsidRDefault="00E22804" w:rsidP="001B451D">
      <w:pPr>
        <w:spacing w:after="0" w:line="240" w:lineRule="auto"/>
      </w:pPr>
      <w:r>
        <w:separator/>
      </w:r>
    </w:p>
  </w:endnote>
  <w:endnote w:type="continuationSeparator" w:id="0">
    <w:p w14:paraId="7DC01440" w14:textId="77777777" w:rsidR="00E22804" w:rsidRDefault="00E22804" w:rsidP="001B4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tham Book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15D40" w14:textId="77777777" w:rsidR="0019128D" w:rsidRDefault="0019128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E788AF" wp14:editId="0F7379EB">
              <wp:simplePos x="0" y="0"/>
              <wp:positionH relativeFrom="column">
                <wp:posOffset>5998210</wp:posOffset>
              </wp:positionH>
              <wp:positionV relativeFrom="paragraph">
                <wp:posOffset>5080</wp:posOffset>
              </wp:positionV>
              <wp:extent cx="1093470" cy="881380"/>
              <wp:effectExtent l="0" t="0" r="11430" b="13970"/>
              <wp:wrapNone/>
              <wp:docPr id="3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347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EF41F8" w14:textId="77777777" w:rsidR="0019128D" w:rsidRPr="00891ACE" w:rsidRDefault="0019128D" w:rsidP="00891ACE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www.eastern-mat.co.uk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E788AF" id="_x0000_t202" coordsize="21600,21600" o:spt="202" path="m,l,21600r21600,l21600,xe">
              <v:stroke joinstyle="miter"/>
              <v:path gradientshapeok="t" o:connecttype="rect"/>
            </v:shapetype>
            <v:shape id="_x0000_s1060" type="#_x0000_t202" style="position:absolute;margin-left:472.3pt;margin-top:.4pt;width:86.1pt;height:69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" filled="f" stroked="f" strokeweight="0">
              <v:textbox inset="0,0,0,0">
                <w:txbxContent>
                  <w:p w14:paraId="73EF41F8" w14:textId="77777777" w:rsidR="0019128D" w:rsidRPr="00891ACE" w:rsidRDefault="0019128D" w:rsidP="00891ACE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 w:rsidRPr="00891ACE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www.eastern-mat.co.uk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C18E5C4" wp14:editId="42336F4A">
              <wp:simplePos x="0" y="0"/>
              <wp:positionH relativeFrom="column">
                <wp:posOffset>4578096</wp:posOffset>
              </wp:positionH>
              <wp:positionV relativeFrom="paragraph">
                <wp:posOffset>5207</wp:posOffset>
              </wp:positionV>
              <wp:extent cx="1158621" cy="887730"/>
              <wp:effectExtent l="0" t="0" r="3810" b="7620"/>
              <wp:wrapNone/>
              <wp:docPr id="3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8621" cy="88773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3E0C8EA" w14:textId="77777777" w:rsidR="0019128D" w:rsidRPr="00891ACE" w:rsidRDefault="001E7230" w:rsidP="008D71E3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office</w:t>
                          </w:r>
                          <w:r w:rsidR="0019128D"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@eastern-mat.co.uk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18E5C4" id="_x0000_s1061" type="#_x0000_t202" style="position:absolute;margin-left:360.5pt;margin-top:.4pt;width:91.25pt;height:6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" filled="f" stroked="f" strokeweight="0">
              <v:textbox inset="0,0,0,0">
                <w:txbxContent>
                  <w:p w14:paraId="13E0C8EA" w14:textId="77777777" w:rsidR="0019128D" w:rsidRPr="00891ACE" w:rsidRDefault="001E7230" w:rsidP="008D71E3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office</w:t>
                    </w:r>
                    <w:r w:rsidR="0019128D" w:rsidRPr="00891ACE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@eastern-mat.co.uk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41309D" wp14:editId="41F2E2DB">
              <wp:simplePos x="0" y="0"/>
              <wp:positionH relativeFrom="column">
                <wp:posOffset>2044701</wp:posOffset>
              </wp:positionH>
              <wp:positionV relativeFrom="paragraph">
                <wp:posOffset>1270</wp:posOffset>
              </wp:positionV>
              <wp:extent cx="1311910" cy="881380"/>
              <wp:effectExtent l="0" t="0" r="2540" b="13970"/>
              <wp:wrapNone/>
              <wp:docPr id="3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191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914466" w14:textId="77777777" w:rsidR="0019128D" w:rsidRPr="00891ACE" w:rsidRDefault="0019128D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Queen Mary Road, King’s Lynn, Norfolk, PE30 4QG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41309D" id="_x0000_s1062" type="#_x0000_t202" style="position:absolute;margin-left:161pt;margin-top:.1pt;width:103.3pt;height:6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" filled="f" stroked="f" strokeweight="0">
              <v:textbox inset="0,0,0,0">
                <w:txbxContent>
                  <w:p w14:paraId="59914466" w14:textId="77777777" w:rsidR="0019128D" w:rsidRPr="00891ACE" w:rsidRDefault="0019128D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 w:rsidRPr="00891ACE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Queen Mary Road, King’s Lynn, Norfolk, PE30 4QG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F5D403" wp14:editId="7AD33281">
              <wp:simplePos x="0" y="0"/>
              <wp:positionH relativeFrom="column">
                <wp:posOffset>3614057</wp:posOffset>
              </wp:positionH>
              <wp:positionV relativeFrom="paragraph">
                <wp:posOffset>7166</wp:posOffset>
              </wp:positionV>
              <wp:extent cx="713014" cy="881561"/>
              <wp:effectExtent l="0" t="0" r="11430" b="13970"/>
              <wp:wrapNone/>
              <wp:docPr id="3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3014" cy="881561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1EC2762" w14:textId="77777777" w:rsidR="0019128D" w:rsidRPr="00891ACE" w:rsidRDefault="0019128D" w:rsidP="008D71E3">
                          <w:pPr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</w:pPr>
                          <w:r w:rsidRPr="00891ACE">
                            <w:rPr>
                              <w:rFonts w:ascii="Gotham Book" w:hAnsi="Gotham Book" w:cstheme="minorHAnsi"/>
                              <w:sz w:val="12"/>
                              <w:szCs w:val="12"/>
                            </w:rPr>
                            <w:t>01553 779 685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F5D403" id="_x0000_s1063" type="#_x0000_t202" style="position:absolute;margin-left:284.55pt;margin-top:.55pt;width:56.15pt;height:6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" filled="f" stroked="f" strokeweight="0">
              <v:textbox inset="0,0,0,0">
                <w:txbxContent>
                  <w:p w14:paraId="71EC2762" w14:textId="77777777" w:rsidR="0019128D" w:rsidRPr="00891ACE" w:rsidRDefault="0019128D" w:rsidP="008D71E3">
                    <w:pPr>
                      <w:rPr>
                        <w:rFonts w:ascii="Gotham Book" w:hAnsi="Gotham Book" w:cstheme="minorHAnsi"/>
                        <w:sz w:val="12"/>
                        <w:szCs w:val="12"/>
                      </w:rPr>
                    </w:pPr>
                    <w:r w:rsidRPr="00891ACE">
                      <w:rPr>
                        <w:rFonts w:ascii="Gotham Book" w:hAnsi="Gotham Book" w:cstheme="minorHAnsi"/>
                        <w:sz w:val="12"/>
                        <w:szCs w:val="12"/>
                      </w:rPr>
                      <w:t>01553 779 685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7674AEF0" wp14:editId="756823CC">
          <wp:extent cx="7562850" cy="876300"/>
          <wp:effectExtent l="0" t="0" r="0" b="0"/>
          <wp:docPr id="35" name="Picture 35" descr="footer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footer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8B3A3" w14:textId="77777777" w:rsidR="00E22804" w:rsidRDefault="00E22804" w:rsidP="001B451D">
      <w:pPr>
        <w:spacing w:after="0" w:line="240" w:lineRule="auto"/>
      </w:pPr>
      <w:r>
        <w:separator/>
      </w:r>
    </w:p>
  </w:footnote>
  <w:footnote w:type="continuationSeparator" w:id="0">
    <w:p w14:paraId="5FC29D01" w14:textId="77777777" w:rsidR="00E22804" w:rsidRDefault="00E22804" w:rsidP="001B4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293F4" w14:textId="77777777" w:rsidR="0019128D" w:rsidRDefault="0019128D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344E66E6" wp14:editId="3ECE6264">
              <wp:simplePos x="0" y="0"/>
              <wp:positionH relativeFrom="column">
                <wp:posOffset>2889250</wp:posOffset>
              </wp:positionH>
              <wp:positionV relativeFrom="paragraph">
                <wp:posOffset>393065</wp:posOffset>
              </wp:positionV>
              <wp:extent cx="3410712" cy="1499616"/>
              <wp:effectExtent l="0" t="0" r="18415" b="5715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10712" cy="1499201"/>
                        <a:chOff x="0" y="0"/>
                        <a:chExt cx="3408680" cy="1503264"/>
                      </a:xfrm>
                    </wpg:grpSpPr>
                    <wps:wsp>
                      <wps:cNvPr id="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64160" y="985520"/>
                          <a:ext cx="1539240" cy="2921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DEDBF" w14:textId="77777777" w:rsidR="0019128D" w:rsidRPr="001E7230" w:rsidRDefault="001E7230" w:rsidP="00582ACE">
                            <w:pPr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</w:pPr>
                            <w:r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 xml:space="preserve">Parkway, King’s Lynn, Norfolk, </w:t>
                            </w:r>
                            <w:r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br/>
                            </w:r>
                            <w:r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>PE30 4QJ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80" y="1001016"/>
                          <a:ext cx="218440" cy="22300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64160" y="1341120"/>
                          <a:ext cx="788670" cy="14351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2E8688" w14:textId="77777777" w:rsidR="0019128D" w:rsidRPr="001E7230" w:rsidRDefault="0019128D" w:rsidP="00582ACE">
                            <w:pPr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</w:pPr>
                            <w:r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>01553 77</w:t>
                            </w:r>
                            <w:r w:rsidR="001E7230"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>4 511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Picture 10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295815"/>
                          <a:ext cx="203200" cy="20744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1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082800" y="985520"/>
                          <a:ext cx="1325880" cy="135255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28708B" w14:textId="77777777" w:rsidR="0019128D" w:rsidRPr="001E7230" w:rsidRDefault="001E7230" w:rsidP="00582ACE">
                            <w:pPr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</w:pPr>
                            <w:r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>office@hjs.eastern-mat.co.uk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828800" y="1001269"/>
                          <a:ext cx="203200" cy="1310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082800" y="1295400"/>
                          <a:ext cx="1325880" cy="13081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2E219" w14:textId="77777777" w:rsidR="0019128D" w:rsidRPr="001E7230" w:rsidRDefault="001E7230" w:rsidP="00582ACE">
                            <w:pPr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</w:pPr>
                            <w:r w:rsidRPr="001E7230">
                              <w:rPr>
                                <w:rFonts w:ascii="Gotham Book" w:hAnsi="Gotham Book" w:cstheme="minorHAnsi"/>
                                <w:color w:val="0F243E" w:themeColor="text2" w:themeShade="80"/>
                                <w:sz w:val="15"/>
                                <w:szCs w:val="15"/>
                              </w:rPr>
                              <w:t>www.howardjunior.co.uk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Picture 17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829767" y="1275080"/>
                          <a:ext cx="201264" cy="1981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995680" y="0"/>
                          <a:ext cx="1493520" cy="223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AB55D8" w14:textId="5530C870" w:rsidR="0019128D" w:rsidRPr="00671FEF" w:rsidRDefault="000D04DB" w:rsidP="00582ACE">
                            <w:pPr>
                              <w:jc w:val="center"/>
                              <w:rPr>
                                <w:rFonts w:ascii="Gotham" w:hAnsi="Gotham" w:cstheme="minorHAnsi"/>
                                <w:b/>
                                <w:color w:val="25336B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Gotham" w:hAnsi="Gotham" w:cstheme="minorHAnsi"/>
                                <w:b/>
                                <w:color w:val="25336B"/>
                                <w:sz w:val="23"/>
                                <w:szCs w:val="23"/>
                              </w:rPr>
                              <w:t>March</w:t>
                            </w:r>
                            <w:r w:rsidR="00790F46">
                              <w:rPr>
                                <w:rFonts w:ascii="Gotham" w:hAnsi="Gotham" w:cstheme="minorHAnsi"/>
                                <w:b/>
                                <w:color w:val="25336B"/>
                                <w:sz w:val="23"/>
                                <w:szCs w:val="23"/>
                              </w:rPr>
                              <w:t xml:space="preserve"> 20</w:t>
                            </w:r>
                            <w:r w:rsidR="00B05D49">
                              <w:rPr>
                                <w:rFonts w:ascii="Gotham" w:hAnsi="Gotham" w:cstheme="minorHAnsi"/>
                                <w:b/>
                                <w:color w:val="25336B"/>
                                <w:sz w:val="23"/>
                                <w:szCs w:val="23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44E66E6" id="Group 1" o:spid="_x0000_s1050" style="position:absolute;margin-left:227.5pt;margin-top:30.95pt;width:268.55pt;height:118.1pt;z-index:251663360;mso-width-relative:margin;mso-height-relative:margin" coordsize="34086,15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1" type="#_x0000_t202" style="position:absolute;left:2641;top:9855;width:15393;height:29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" filled="f" stroked="f" strokeweight="0">
                <v:textbox inset="0,0,0,0">
                  <w:txbxContent>
                    <w:p w14:paraId="2CADEDBF" w14:textId="77777777" w:rsidR="0019128D" w:rsidRPr="001E7230" w:rsidRDefault="001E7230" w:rsidP="00582ACE">
                      <w:pPr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</w:pPr>
                      <w:r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 xml:space="preserve">Parkway, King’s Lynn, Norfolk, </w:t>
                      </w:r>
                      <w:r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br/>
                      </w:r>
                      <w:r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>PE30 4QJ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52" type="#_x0000_t75" style="position:absolute;left:50;top:10010;width:2185;height:2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">
                <v:imagedata r:id="rId5" o:title=""/>
              </v:shape>
              <v:shape id="_x0000_s1053" type="#_x0000_t202" style="position:absolute;left:2641;top:13411;width:7887;height:14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" filled="f" stroked="f" strokeweight="0">
                <v:textbox inset="0,0,0,0">
                  <w:txbxContent>
                    <w:p w14:paraId="712E8688" w14:textId="77777777" w:rsidR="0019128D" w:rsidRPr="001E7230" w:rsidRDefault="0019128D" w:rsidP="00582ACE">
                      <w:pPr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</w:pPr>
                      <w:r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>01553 77</w:t>
                      </w:r>
                      <w:r w:rsidR="001E7230"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>4 511</w:t>
                      </w:r>
                    </w:p>
                  </w:txbxContent>
                </v:textbox>
              </v:shape>
              <v:shape id="Picture 10" o:spid="_x0000_s1054" type="#_x0000_t75" style="position:absolute;top:12958;width:2032;height:2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">
                <v:imagedata r:id="rId6" o:title=""/>
              </v:shape>
              <v:shape id="_x0000_s1055" type="#_x0000_t202" style="position:absolute;left:20828;top:9855;width:13258;height:13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" filled="f" stroked="f" strokeweight="0">
                <v:textbox inset="0,0,0,0">
                  <w:txbxContent>
                    <w:p w14:paraId="1A28708B" w14:textId="77777777" w:rsidR="0019128D" w:rsidRPr="001E7230" w:rsidRDefault="001E7230" w:rsidP="00582ACE">
                      <w:pPr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</w:pPr>
                      <w:r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>office@hjs.eastern-mat.co.uk</w:t>
                      </w:r>
                    </w:p>
                  </w:txbxContent>
                </v:textbox>
              </v:shape>
              <v:shape id="Picture 12" o:spid="_x0000_s1056" type="#_x0000_t75" style="position:absolute;left:18288;top:10012;width:2032;height:1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">
                <v:imagedata r:id="rId7" o:title=""/>
              </v:shape>
              <v:shape id="_x0000_s1057" type="#_x0000_t202" style="position:absolute;left:20828;top:12954;width:13258;height:13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" filled="f" stroked="f" strokeweight="0">
                <v:textbox inset="0,0,0,0">
                  <w:txbxContent>
                    <w:p w14:paraId="6732E219" w14:textId="77777777" w:rsidR="0019128D" w:rsidRPr="001E7230" w:rsidRDefault="001E7230" w:rsidP="00582ACE">
                      <w:pPr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</w:pPr>
                      <w:r w:rsidRPr="001E7230">
                        <w:rPr>
                          <w:rFonts w:ascii="Gotham Book" w:hAnsi="Gotham Book" w:cstheme="minorHAnsi"/>
                          <w:color w:val="0F243E" w:themeColor="text2" w:themeShade="80"/>
                          <w:sz w:val="15"/>
                          <w:szCs w:val="15"/>
                        </w:rPr>
                        <w:t>www.howardjunior.co.uk</w:t>
                      </w:r>
                    </w:p>
                  </w:txbxContent>
                </v:textbox>
              </v:shape>
              <v:shape id="Picture 17" o:spid="_x0000_s1058" type="#_x0000_t75" style="position:absolute;left:18297;top:12750;width:2013;height:1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">
                <v:imagedata r:id="rId8" o:title=""/>
              </v:shape>
              <v:shape id="_x0000_s1059" type="#_x0000_t202" style="position:absolute;left:9956;width:14936;height:22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" filled="f" stroked="f" strokeweight="0">
                <v:textbox inset="0,0,0,0">
                  <w:txbxContent>
                    <w:p w14:paraId="1FAB55D8" w14:textId="5530C870" w:rsidR="0019128D" w:rsidRPr="00671FEF" w:rsidRDefault="000D04DB" w:rsidP="00582ACE">
                      <w:pPr>
                        <w:jc w:val="center"/>
                        <w:rPr>
                          <w:rFonts w:ascii="Gotham" w:hAnsi="Gotham" w:cstheme="minorHAnsi"/>
                          <w:b/>
                          <w:color w:val="25336B"/>
                          <w:sz w:val="23"/>
                          <w:szCs w:val="23"/>
                        </w:rPr>
                      </w:pPr>
                      <w:r>
                        <w:rPr>
                          <w:rFonts w:ascii="Gotham" w:hAnsi="Gotham" w:cstheme="minorHAnsi"/>
                          <w:b/>
                          <w:color w:val="25336B"/>
                          <w:sz w:val="23"/>
                          <w:szCs w:val="23"/>
                        </w:rPr>
                        <w:t>March</w:t>
                      </w:r>
                      <w:r w:rsidR="00790F46">
                        <w:rPr>
                          <w:rFonts w:ascii="Gotham" w:hAnsi="Gotham" w:cstheme="minorHAnsi"/>
                          <w:b/>
                          <w:color w:val="25336B"/>
                          <w:sz w:val="23"/>
                          <w:szCs w:val="23"/>
                        </w:rPr>
                        <w:t xml:space="preserve"> 20</w:t>
                      </w:r>
                      <w:r w:rsidR="00B05D49">
                        <w:rPr>
                          <w:rFonts w:ascii="Gotham" w:hAnsi="Gotham" w:cstheme="minorHAnsi"/>
                          <w:b/>
                          <w:color w:val="25336B"/>
                          <w:sz w:val="23"/>
                          <w:szCs w:val="23"/>
                        </w:rPr>
                        <w:t>26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</w:rPr>
      <w:drawing>
        <wp:inline distT="0" distB="0" distL="0" distR="0" wp14:anchorId="0EA17232" wp14:editId="62A68FCD">
          <wp:extent cx="7501921" cy="2380649"/>
          <wp:effectExtent l="0" t="0" r="3810" b="635"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KCSL195\AppData\Local\Microsoft\Windows\INetCache\Content.Word\Admiral-Academy.png"/>
                  <pic:cNvPicPr>
                    <a:picLocks noChangeAspect="1" noChangeArrowheads="1"/>
                  </pic:cNvPicPr>
                </pic:nvPicPr>
                <pic:blipFill>
                  <a:blip r:embed="rId9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01921" cy="23806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D129C" w14:textId="44B60C2E" w:rsidR="00F423E8" w:rsidRPr="00CA5CC2" w:rsidRDefault="00F423E8" w:rsidP="00CA5C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F2C51"/>
    <w:multiLevelType w:val="hybridMultilevel"/>
    <w:tmpl w:val="98628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A96F56"/>
    <w:multiLevelType w:val="multilevel"/>
    <w:tmpl w:val="F4C83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352201">
    <w:abstractNumId w:val="1"/>
  </w:num>
  <w:num w:numId="2" w16cid:durableId="1182165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attachedTemplate r:id="rId1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85E"/>
    <w:rsid w:val="0000145A"/>
    <w:rsid w:val="00013E7F"/>
    <w:rsid w:val="0001471D"/>
    <w:rsid w:val="00014A8C"/>
    <w:rsid w:val="000202FF"/>
    <w:rsid w:val="0004477F"/>
    <w:rsid w:val="00050159"/>
    <w:rsid w:val="000552DE"/>
    <w:rsid w:val="00056258"/>
    <w:rsid w:val="00056F3C"/>
    <w:rsid w:val="0005793E"/>
    <w:rsid w:val="000830A3"/>
    <w:rsid w:val="000835C2"/>
    <w:rsid w:val="000A39B9"/>
    <w:rsid w:val="000A7A63"/>
    <w:rsid w:val="000C5664"/>
    <w:rsid w:val="000C6D76"/>
    <w:rsid w:val="000C7655"/>
    <w:rsid w:val="000D04DB"/>
    <w:rsid w:val="000D0A50"/>
    <w:rsid w:val="000E1DB5"/>
    <w:rsid w:val="000E28FC"/>
    <w:rsid w:val="00132846"/>
    <w:rsid w:val="00137179"/>
    <w:rsid w:val="00140FD4"/>
    <w:rsid w:val="00141784"/>
    <w:rsid w:val="0015094D"/>
    <w:rsid w:val="001574C0"/>
    <w:rsid w:val="00171500"/>
    <w:rsid w:val="0019128D"/>
    <w:rsid w:val="00191C2E"/>
    <w:rsid w:val="001B0446"/>
    <w:rsid w:val="001B451D"/>
    <w:rsid w:val="001C3CDE"/>
    <w:rsid w:val="001C7604"/>
    <w:rsid w:val="001D07B3"/>
    <w:rsid w:val="001E1C3A"/>
    <w:rsid w:val="001E7230"/>
    <w:rsid w:val="001E7791"/>
    <w:rsid w:val="001F7FB0"/>
    <w:rsid w:val="002000F4"/>
    <w:rsid w:val="00203615"/>
    <w:rsid w:val="0020682F"/>
    <w:rsid w:val="00217588"/>
    <w:rsid w:val="002243B0"/>
    <w:rsid w:val="00234E6A"/>
    <w:rsid w:val="00235F1B"/>
    <w:rsid w:val="00241EF5"/>
    <w:rsid w:val="00251400"/>
    <w:rsid w:val="0026025D"/>
    <w:rsid w:val="00265F93"/>
    <w:rsid w:val="00271D16"/>
    <w:rsid w:val="0028060E"/>
    <w:rsid w:val="00286B12"/>
    <w:rsid w:val="0029467D"/>
    <w:rsid w:val="002A5147"/>
    <w:rsid w:val="002B0DED"/>
    <w:rsid w:val="002B55A9"/>
    <w:rsid w:val="002D3709"/>
    <w:rsid w:val="002E2263"/>
    <w:rsid w:val="002E76E6"/>
    <w:rsid w:val="002F5577"/>
    <w:rsid w:val="002F6651"/>
    <w:rsid w:val="003132CD"/>
    <w:rsid w:val="003235BC"/>
    <w:rsid w:val="00335321"/>
    <w:rsid w:val="00345C77"/>
    <w:rsid w:val="003607EE"/>
    <w:rsid w:val="003A4D0C"/>
    <w:rsid w:val="003B1969"/>
    <w:rsid w:val="003B619B"/>
    <w:rsid w:val="003C2D02"/>
    <w:rsid w:val="003D0AAF"/>
    <w:rsid w:val="003E506A"/>
    <w:rsid w:val="00436D13"/>
    <w:rsid w:val="004370F7"/>
    <w:rsid w:val="00476256"/>
    <w:rsid w:val="004A3D56"/>
    <w:rsid w:val="004C6C1B"/>
    <w:rsid w:val="004D07B8"/>
    <w:rsid w:val="004D73CB"/>
    <w:rsid w:val="004E7497"/>
    <w:rsid w:val="004F752B"/>
    <w:rsid w:val="0050321B"/>
    <w:rsid w:val="005064FA"/>
    <w:rsid w:val="00510592"/>
    <w:rsid w:val="00510A6D"/>
    <w:rsid w:val="00512C3E"/>
    <w:rsid w:val="005130EB"/>
    <w:rsid w:val="005277F5"/>
    <w:rsid w:val="00536E4E"/>
    <w:rsid w:val="00557A92"/>
    <w:rsid w:val="00571883"/>
    <w:rsid w:val="00575963"/>
    <w:rsid w:val="00582ACE"/>
    <w:rsid w:val="005C31AB"/>
    <w:rsid w:val="005C5A99"/>
    <w:rsid w:val="005D12A1"/>
    <w:rsid w:val="005D5E79"/>
    <w:rsid w:val="005F022C"/>
    <w:rsid w:val="00602958"/>
    <w:rsid w:val="006034A6"/>
    <w:rsid w:val="0061306E"/>
    <w:rsid w:val="0062356E"/>
    <w:rsid w:val="006350C0"/>
    <w:rsid w:val="00654F5A"/>
    <w:rsid w:val="0066031A"/>
    <w:rsid w:val="006649E9"/>
    <w:rsid w:val="00671FEF"/>
    <w:rsid w:val="00692B55"/>
    <w:rsid w:val="00697A73"/>
    <w:rsid w:val="006B77EC"/>
    <w:rsid w:val="006D0027"/>
    <w:rsid w:val="006D2F97"/>
    <w:rsid w:val="006D5979"/>
    <w:rsid w:val="006E0726"/>
    <w:rsid w:val="006F39C2"/>
    <w:rsid w:val="00702819"/>
    <w:rsid w:val="0070285E"/>
    <w:rsid w:val="00706AD5"/>
    <w:rsid w:val="00713796"/>
    <w:rsid w:val="007149CB"/>
    <w:rsid w:val="00721438"/>
    <w:rsid w:val="00722EEA"/>
    <w:rsid w:val="00742497"/>
    <w:rsid w:val="0074646C"/>
    <w:rsid w:val="0075143A"/>
    <w:rsid w:val="0076324C"/>
    <w:rsid w:val="00766CD3"/>
    <w:rsid w:val="0077277E"/>
    <w:rsid w:val="00790F46"/>
    <w:rsid w:val="007A6ABC"/>
    <w:rsid w:val="007A75CA"/>
    <w:rsid w:val="007C4316"/>
    <w:rsid w:val="007C5AC2"/>
    <w:rsid w:val="007C6EF8"/>
    <w:rsid w:val="007D426E"/>
    <w:rsid w:val="007E029D"/>
    <w:rsid w:val="007E45F5"/>
    <w:rsid w:val="007F1428"/>
    <w:rsid w:val="007F2908"/>
    <w:rsid w:val="007F3E36"/>
    <w:rsid w:val="007F73F6"/>
    <w:rsid w:val="00813CF8"/>
    <w:rsid w:val="00836CBE"/>
    <w:rsid w:val="00844DB6"/>
    <w:rsid w:val="0085530C"/>
    <w:rsid w:val="0088033B"/>
    <w:rsid w:val="00891ACE"/>
    <w:rsid w:val="008B0D93"/>
    <w:rsid w:val="008B4A8D"/>
    <w:rsid w:val="008B7871"/>
    <w:rsid w:val="008C648B"/>
    <w:rsid w:val="008D71E3"/>
    <w:rsid w:val="008E24B6"/>
    <w:rsid w:val="009004AD"/>
    <w:rsid w:val="00923B54"/>
    <w:rsid w:val="00927F3A"/>
    <w:rsid w:val="00937837"/>
    <w:rsid w:val="0095094F"/>
    <w:rsid w:val="00957147"/>
    <w:rsid w:val="009575A1"/>
    <w:rsid w:val="0098058F"/>
    <w:rsid w:val="00990CCB"/>
    <w:rsid w:val="009A5E9F"/>
    <w:rsid w:val="009A70ED"/>
    <w:rsid w:val="009C16B0"/>
    <w:rsid w:val="009D67BC"/>
    <w:rsid w:val="00A3061B"/>
    <w:rsid w:val="00A34CF2"/>
    <w:rsid w:val="00A40A8D"/>
    <w:rsid w:val="00A46BB0"/>
    <w:rsid w:val="00A50ABF"/>
    <w:rsid w:val="00A61326"/>
    <w:rsid w:val="00A64F60"/>
    <w:rsid w:val="00A65DE2"/>
    <w:rsid w:val="00A8067E"/>
    <w:rsid w:val="00A81A36"/>
    <w:rsid w:val="00A83A98"/>
    <w:rsid w:val="00A8518D"/>
    <w:rsid w:val="00A85D85"/>
    <w:rsid w:val="00A87AC3"/>
    <w:rsid w:val="00A96D9D"/>
    <w:rsid w:val="00A96FA7"/>
    <w:rsid w:val="00AA4082"/>
    <w:rsid w:val="00AA6E36"/>
    <w:rsid w:val="00AC0EDE"/>
    <w:rsid w:val="00AC73B9"/>
    <w:rsid w:val="00AD4815"/>
    <w:rsid w:val="00AE77B8"/>
    <w:rsid w:val="00AF16A7"/>
    <w:rsid w:val="00AF6DBE"/>
    <w:rsid w:val="00B05D49"/>
    <w:rsid w:val="00B4263A"/>
    <w:rsid w:val="00B42C76"/>
    <w:rsid w:val="00B45E28"/>
    <w:rsid w:val="00B5187C"/>
    <w:rsid w:val="00B7408D"/>
    <w:rsid w:val="00B76B5A"/>
    <w:rsid w:val="00B94416"/>
    <w:rsid w:val="00BC7EC7"/>
    <w:rsid w:val="00BD285E"/>
    <w:rsid w:val="00BD3551"/>
    <w:rsid w:val="00BF1A62"/>
    <w:rsid w:val="00BF5496"/>
    <w:rsid w:val="00C058D0"/>
    <w:rsid w:val="00C151C9"/>
    <w:rsid w:val="00C27065"/>
    <w:rsid w:val="00C50E14"/>
    <w:rsid w:val="00C5652F"/>
    <w:rsid w:val="00CA43AC"/>
    <w:rsid w:val="00CA5CC2"/>
    <w:rsid w:val="00CA6067"/>
    <w:rsid w:val="00CD6BA0"/>
    <w:rsid w:val="00CE0714"/>
    <w:rsid w:val="00CE39F5"/>
    <w:rsid w:val="00CF3D3F"/>
    <w:rsid w:val="00D02911"/>
    <w:rsid w:val="00D06E87"/>
    <w:rsid w:val="00D1356E"/>
    <w:rsid w:val="00D1499A"/>
    <w:rsid w:val="00D175F7"/>
    <w:rsid w:val="00D2235C"/>
    <w:rsid w:val="00D26B23"/>
    <w:rsid w:val="00D323FF"/>
    <w:rsid w:val="00D96ABB"/>
    <w:rsid w:val="00DB76E6"/>
    <w:rsid w:val="00DC10AD"/>
    <w:rsid w:val="00DC3C01"/>
    <w:rsid w:val="00DC3EAD"/>
    <w:rsid w:val="00DE363D"/>
    <w:rsid w:val="00E024B6"/>
    <w:rsid w:val="00E12A5B"/>
    <w:rsid w:val="00E22804"/>
    <w:rsid w:val="00E22EE8"/>
    <w:rsid w:val="00E251F3"/>
    <w:rsid w:val="00E302AB"/>
    <w:rsid w:val="00E32665"/>
    <w:rsid w:val="00E33ED1"/>
    <w:rsid w:val="00E5121E"/>
    <w:rsid w:val="00E56835"/>
    <w:rsid w:val="00E6303A"/>
    <w:rsid w:val="00E64EF6"/>
    <w:rsid w:val="00E6507A"/>
    <w:rsid w:val="00E66EA2"/>
    <w:rsid w:val="00E706D7"/>
    <w:rsid w:val="00E94B07"/>
    <w:rsid w:val="00EC6A77"/>
    <w:rsid w:val="00ED0BAE"/>
    <w:rsid w:val="00ED4730"/>
    <w:rsid w:val="00ED4F4D"/>
    <w:rsid w:val="00ED6BA0"/>
    <w:rsid w:val="00EE274B"/>
    <w:rsid w:val="00EE2AAF"/>
    <w:rsid w:val="00EF749D"/>
    <w:rsid w:val="00F05257"/>
    <w:rsid w:val="00F13411"/>
    <w:rsid w:val="00F147F9"/>
    <w:rsid w:val="00F16DD7"/>
    <w:rsid w:val="00F21921"/>
    <w:rsid w:val="00F26FD6"/>
    <w:rsid w:val="00F2730B"/>
    <w:rsid w:val="00F423E8"/>
    <w:rsid w:val="00F65265"/>
    <w:rsid w:val="00F81EFF"/>
    <w:rsid w:val="00F90E84"/>
    <w:rsid w:val="00FB07AF"/>
    <w:rsid w:val="00FD3BF1"/>
    <w:rsid w:val="00FD7619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5C6383"/>
  <w15:docId w15:val="{1F4E8E89-50EF-43BE-97A5-20BAF3BA3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5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51D"/>
  </w:style>
  <w:style w:type="paragraph" w:styleId="Footer">
    <w:name w:val="footer"/>
    <w:basedOn w:val="Normal"/>
    <w:link w:val="FooterChar"/>
    <w:uiPriority w:val="99"/>
    <w:unhideWhenUsed/>
    <w:rsid w:val="001B45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51D"/>
  </w:style>
  <w:style w:type="table" w:styleId="TableGrid">
    <w:name w:val="Table Grid"/>
    <w:basedOn w:val="TableNormal"/>
    <w:uiPriority w:val="59"/>
    <w:rsid w:val="001B4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4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1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06E87"/>
    <w:rPr>
      <w:color w:val="808080"/>
    </w:rPr>
  </w:style>
  <w:style w:type="paragraph" w:styleId="NormalWeb">
    <w:name w:val="Normal (Web)"/>
    <w:basedOn w:val="Normal"/>
    <w:uiPriority w:val="99"/>
    <w:unhideWhenUsed/>
    <w:rsid w:val="00660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CA60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60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D0A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8912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271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39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0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888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7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5164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67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42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47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351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62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41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207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2253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20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85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134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1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1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1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539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280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71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8466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4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22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3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0262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722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7934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howardjunior.co.uk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2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owardjunior.co.uk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4.png"/><Relationship Id="rId10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1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KCSL195\Desktop\Penna\Latets%20Doc%20Versions%20rosie\556636_EMAT_Newsletter%20-%20Cop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C6E86-57E3-41CA-A64C-5FF332F42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556636_EMAT_Newsletter - Copy</Template>
  <TotalTime>4</TotalTime>
  <Pages>3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Yashpal Singh</dc:creator>
  <cp:keywords/>
  <dc:description/>
  <cp:lastModifiedBy>Tracey Link</cp:lastModifiedBy>
  <cp:revision>2</cp:revision>
  <cp:lastPrinted>2026-03-19T08:39:00Z</cp:lastPrinted>
  <dcterms:created xsi:type="dcterms:W3CDTF">2026-03-19T08:43:00Z</dcterms:created>
  <dcterms:modified xsi:type="dcterms:W3CDTF">2026-03-19T08:43:00Z</dcterms:modified>
</cp:coreProperties>
</file>